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7CE83" w14:textId="45370E5B" w:rsidR="00D32CD2" w:rsidRDefault="009F7C7E" w:rsidP="00A92E09">
      <w:pPr>
        <w:tabs>
          <w:tab w:val="left" w:pos="1350"/>
        </w:tabs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46976" behindDoc="0" locked="0" layoutInCell="1" allowOverlap="1" wp14:anchorId="73FB7D41" wp14:editId="715EFAB2">
            <wp:simplePos x="0" y="0"/>
            <wp:positionH relativeFrom="column">
              <wp:posOffset>4067175</wp:posOffset>
            </wp:positionH>
            <wp:positionV relativeFrom="paragraph">
              <wp:posOffset>128905</wp:posOffset>
            </wp:positionV>
            <wp:extent cx="1699260" cy="8001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498"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53C1FCF0" wp14:editId="2261EE4E">
            <wp:simplePos x="0" y="0"/>
            <wp:positionH relativeFrom="column">
              <wp:posOffset>2300605</wp:posOffset>
            </wp:positionH>
            <wp:positionV relativeFrom="paragraph">
              <wp:posOffset>-4445</wp:posOffset>
            </wp:positionV>
            <wp:extent cx="1614170" cy="1419225"/>
            <wp:effectExtent l="0" t="0" r="508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69" b="-1810"/>
                    <a:stretch/>
                  </pic:blipFill>
                  <pic:spPr bwMode="auto">
                    <a:xfrm>
                      <a:off x="0" y="0"/>
                      <a:ext cx="161417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04">
        <w:rPr>
          <w:noProof/>
          <w:sz w:val="24"/>
          <w:szCs w:val="24"/>
        </w:rPr>
        <w:drawing>
          <wp:inline distT="0" distB="0" distL="0" distR="0" wp14:anchorId="6C2E997D" wp14:editId="7C1928A4">
            <wp:extent cx="1676400" cy="12656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J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188" cy="12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E09">
        <w:rPr>
          <w:sz w:val="24"/>
          <w:szCs w:val="24"/>
        </w:rPr>
        <w:tab/>
      </w:r>
    </w:p>
    <w:p w14:paraId="26EB2BCA" w14:textId="065002ED" w:rsidR="004E7F4C" w:rsidRDefault="00D402B5" w:rsidP="00D402B5">
      <w:r>
        <w:tab/>
      </w:r>
      <w:r>
        <w:tab/>
      </w:r>
      <w:r>
        <w:tab/>
      </w:r>
    </w:p>
    <w:p w14:paraId="3251A84D" w14:textId="665B919C" w:rsidR="00D402B5" w:rsidRPr="00D402B5" w:rsidRDefault="00D402B5" w:rsidP="009F7C7E"/>
    <w:p w14:paraId="705885CE" w14:textId="77777777" w:rsidR="009F7C7E" w:rsidRDefault="009F7C7E" w:rsidP="00764D94">
      <w:pPr>
        <w:jc w:val="center"/>
        <w:rPr>
          <w:b/>
          <w:sz w:val="28"/>
        </w:rPr>
      </w:pPr>
    </w:p>
    <w:p w14:paraId="4D1D25B5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LUIZENPROTOCOL </w:t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Obs ’t Jok </w:t>
      </w:r>
    </w:p>
    <w:p w14:paraId="723C63EC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11D24667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4AE3A606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Ouders worden jaarlijks via nieuwsbrief en / of schoolkrant geïnformeerd over hoofdluis. </w:t>
      </w:r>
    </w:p>
    <w:p w14:paraId="1A650E65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Er is een groep vrijwilligers o.l.v. een coördinator die volgens onderstaande opzet controles uitvoeren. </w:t>
      </w:r>
    </w:p>
    <w:p w14:paraId="31E606D8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0A15140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Opzet:</w:t>
      </w:r>
    </w:p>
    <w:p w14:paraId="27B6FAB7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Een aantal vrijwilligers controleren de kinderen na elke vakantie. </w:t>
      </w:r>
    </w:p>
    <w:p w14:paraId="31BCF8A0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Worden er tussendoor luizen geconstateerd, dan meldt de leerkracht dit aan de coördinator en volgt er een extra controle. </w:t>
      </w:r>
    </w:p>
    <w:p w14:paraId="399AEA2B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Wanneer er geen luizen geconstateerd worden, hoeft er geen actie te worden ondernomen.</w:t>
      </w:r>
    </w:p>
    <w:p w14:paraId="07163783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Wanneer er hoofdluis wordt gevonden, dan gelden de volgende afspraken:</w:t>
      </w:r>
    </w:p>
    <w:p w14:paraId="7A5C3F6E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De vrijwilligers melden dit bij de betreffende leerkracht</w:t>
      </w:r>
    </w:p>
    <w:p w14:paraId="3FFA4A8F" w14:textId="7F98372F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De leerkracht neemt contact op met de ouder(s)</w:t>
      </w:r>
      <w:r w:rsidR="00297593">
        <w:rPr>
          <w:rFonts w:ascii="Times New Roman" w:eastAsia="Times New Roman" w:hAnsi="Times New Roman" w:cs="Times New Roman"/>
          <w:sz w:val="24"/>
          <w:szCs w:val="24"/>
          <w:lang w:eastAsia="nl-NL"/>
        </w:rPr>
        <w:t>, kind naar huis voor behandeling.</w:t>
      </w:r>
      <w:bookmarkStart w:id="0" w:name="_GoBack"/>
      <w:bookmarkEnd w:id="0"/>
    </w:p>
    <w:p w14:paraId="000B2380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De leerkracht meldt dit aan de collega’s</w:t>
      </w:r>
    </w:p>
    <w:p w14:paraId="465D86EB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Bij een uitbraak krijgen ouders een bericht per mail</w:t>
      </w:r>
    </w:p>
    <w:p w14:paraId="0D0DBFAA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Na 2 weken volgt er weer controle</w:t>
      </w:r>
    </w:p>
    <w:p w14:paraId="3354C361" w14:textId="77777777" w:rsidR="009A0EF2" w:rsidRDefault="009A0EF2" w:rsidP="00764D94">
      <w:pPr>
        <w:jc w:val="center"/>
        <w:rPr>
          <w:b/>
          <w:sz w:val="28"/>
        </w:rPr>
      </w:pPr>
    </w:p>
    <w:p w14:paraId="6FA83F62" w14:textId="7C84712D" w:rsidR="00D402B5" w:rsidRDefault="00D402B5" w:rsidP="00D402B5"/>
    <w:p w14:paraId="7FF6CE8B" w14:textId="3A5EACCC" w:rsidR="009A0EF2" w:rsidRDefault="009A0EF2" w:rsidP="00D402B5"/>
    <w:p w14:paraId="5D17E327" w14:textId="78722F39" w:rsidR="009A0EF2" w:rsidRDefault="009A0EF2" w:rsidP="00D402B5"/>
    <w:p w14:paraId="4F8A98AA" w14:textId="130F8E72" w:rsidR="009A0EF2" w:rsidRDefault="009A0EF2" w:rsidP="00D402B5"/>
    <w:p w14:paraId="56D87957" w14:textId="49B3D4D9" w:rsidR="009A0EF2" w:rsidRDefault="009A0EF2" w:rsidP="00D402B5"/>
    <w:p w14:paraId="12F9654C" w14:textId="04AFCDA2" w:rsidR="009A0EF2" w:rsidRDefault="009A0EF2" w:rsidP="00D402B5"/>
    <w:p w14:paraId="67707C18" w14:textId="6155800E" w:rsidR="009A0EF2" w:rsidRDefault="009A0EF2" w:rsidP="00D402B5"/>
    <w:p w14:paraId="281E8309" w14:textId="3595C3F7" w:rsidR="009A0EF2" w:rsidRDefault="009A0EF2" w:rsidP="00D402B5"/>
    <w:p w14:paraId="4D8BB073" w14:textId="02FCFDD4" w:rsidR="009A0EF2" w:rsidRDefault="009A0EF2" w:rsidP="00D402B5"/>
    <w:p w14:paraId="3EA25D85" w14:textId="75EA974D" w:rsidR="009A0EF2" w:rsidRDefault="009A0EF2" w:rsidP="00D402B5"/>
    <w:p w14:paraId="43BB499A" w14:textId="030370B1" w:rsidR="009A0EF2" w:rsidRDefault="009A0EF2" w:rsidP="00D402B5"/>
    <w:p w14:paraId="423DD2DA" w14:textId="58CECDC2" w:rsidR="009A0EF2" w:rsidRPr="00D402B5" w:rsidRDefault="009A0EF2" w:rsidP="00D402B5"/>
    <w:p w14:paraId="76280FB3" w14:textId="77777777" w:rsidR="00764D94" w:rsidRPr="00D402B5" w:rsidRDefault="00764D94" w:rsidP="00764D94">
      <w:pPr>
        <w:pStyle w:val="Lijstalinea"/>
        <w:spacing w:before="0" w:after="0" w:line="240" w:lineRule="auto"/>
      </w:pPr>
    </w:p>
    <w:p w14:paraId="728C9BAE" w14:textId="77777777" w:rsidR="000D4612" w:rsidRDefault="000D4612" w:rsidP="00D402B5"/>
    <w:p w14:paraId="173D5EBF" w14:textId="77777777" w:rsidR="000D4612" w:rsidRDefault="000D4612" w:rsidP="00D402B5"/>
    <w:p w14:paraId="66338924" w14:textId="77777777" w:rsidR="00D402B5" w:rsidRPr="00D402B5" w:rsidRDefault="00D402B5" w:rsidP="00D402B5">
      <w:r w:rsidRPr="00D402B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2A29F" wp14:editId="4825983C">
                <wp:simplePos x="0" y="0"/>
                <wp:positionH relativeFrom="margin">
                  <wp:align>center</wp:align>
                </wp:positionH>
                <wp:positionV relativeFrom="paragraph">
                  <wp:posOffset>-365125</wp:posOffset>
                </wp:positionV>
                <wp:extent cx="2466340" cy="558800"/>
                <wp:effectExtent l="0" t="0" r="0" b="0"/>
                <wp:wrapSquare wrapText="bothSides"/>
                <wp:docPr id="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B8FBE2" w14:textId="77777777" w:rsidR="00D402B5" w:rsidRPr="00A02381" w:rsidRDefault="00D402B5" w:rsidP="00D402B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  <w:sz w:val="4"/>
                              </w:rPr>
                            </w:pPr>
                            <w:r w:rsidRPr="00A02381">
                              <w:rPr>
                                <w:rFonts w:ascii="L Futura Light" w:hAnsi="L Futura Light" w:cs="L Futura Light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32"/>
                                <w:szCs w:val="56"/>
                              </w:rPr>
                              <w:t>Next Level School</w:t>
                            </w:r>
                          </w:p>
                          <w:p w14:paraId="50A3DBDA" w14:textId="77777777" w:rsidR="00D402B5" w:rsidRPr="00A02381" w:rsidRDefault="00D402B5" w:rsidP="00D402B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  <w:sz w:val="4"/>
                              </w:rPr>
                            </w:pPr>
                            <w:r w:rsidRPr="00A02381">
                              <w:rPr>
                                <w:rFonts w:ascii="L Futura Light" w:hAnsi="L Futura Light" w:cs="L Futura Light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32"/>
                                <w:szCs w:val="56"/>
                              </w:rPr>
                              <w:t>Samen, voor hún toekomst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02A29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-28.75pt;width:194.2pt;height:44pt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" filled="f" stroked="f">
                <v:textbox style="mso-fit-shape-to-text:t">
                  <w:txbxContent>
                    <w:p w14:paraId="21B8FBE2" w14:textId="77777777" w:rsidR="00D402B5" w:rsidRPr="00A02381" w:rsidRDefault="00D402B5" w:rsidP="00D402B5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  <w:sz w:val="4"/>
                        </w:rPr>
                      </w:pPr>
                      <w:r w:rsidRPr="00A02381">
                        <w:rPr>
                          <w:rFonts w:ascii="L Futura Light" w:hAnsi="L Futura Light" w:cs="L Futura Light"/>
                          <w:b/>
                          <w:bCs/>
                          <w:i/>
                          <w:iCs/>
                          <w:color w:val="808080" w:themeColor="background1" w:themeShade="80"/>
                          <w:kern w:val="24"/>
                          <w:sz w:val="32"/>
                          <w:szCs w:val="56"/>
                        </w:rPr>
                        <w:t>Next Level School</w:t>
                      </w:r>
                    </w:p>
                    <w:p w14:paraId="50A3DBDA" w14:textId="77777777" w:rsidR="00D402B5" w:rsidRPr="00A02381" w:rsidRDefault="00D402B5" w:rsidP="00D402B5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  <w:sz w:val="4"/>
                        </w:rPr>
                      </w:pPr>
                      <w:r w:rsidRPr="00A02381">
                        <w:rPr>
                          <w:rFonts w:ascii="L Futura Light" w:hAnsi="L Futura Light" w:cs="L Futura Light"/>
                          <w:b/>
                          <w:bCs/>
                          <w:i/>
                          <w:iCs/>
                          <w:color w:val="808080" w:themeColor="background1" w:themeShade="80"/>
                          <w:kern w:val="24"/>
                          <w:sz w:val="32"/>
                          <w:szCs w:val="56"/>
                        </w:rPr>
                        <w:t>Samen, voor hún toekomst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DF137" w14:textId="78884F3B" w:rsidR="00D009D3" w:rsidRPr="00D402B5" w:rsidRDefault="000D4612" w:rsidP="00802D1E">
      <w:pPr>
        <w:spacing w:line="240" w:lineRule="auto"/>
        <w:jc w:val="center"/>
        <w:rPr>
          <w:b/>
          <w:i/>
        </w:rPr>
      </w:pPr>
      <w:r w:rsidRPr="000D4612">
        <w:rPr>
          <w:b/>
          <w:i/>
          <w:noProof/>
          <w:lang w:eastAsia="nl-NL"/>
        </w:rPr>
        <w:drawing>
          <wp:inline distT="0" distB="0" distL="0" distR="0" wp14:anchorId="20548445" wp14:editId="0E7803C6">
            <wp:extent cx="5045381" cy="3483159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9871" cy="34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D3" w:rsidRPr="00D402B5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787A6" w14:textId="77777777" w:rsidR="00DB0EF1" w:rsidRDefault="00DB0EF1" w:rsidP="00D07A5D">
      <w:pPr>
        <w:spacing w:before="0" w:after="0" w:line="240" w:lineRule="auto"/>
      </w:pPr>
      <w:r>
        <w:separator/>
      </w:r>
    </w:p>
  </w:endnote>
  <w:endnote w:type="continuationSeparator" w:id="0">
    <w:p w14:paraId="552D3062" w14:textId="77777777" w:rsidR="00DB0EF1" w:rsidRDefault="00DB0EF1" w:rsidP="00D07A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 Futura 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100E8" w14:textId="77777777" w:rsidR="002D729E" w:rsidRDefault="002D729E" w:rsidP="007361AA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770C8265" w14:textId="77777777" w:rsidR="002D729E" w:rsidRDefault="002D729E" w:rsidP="007361AA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5F34CC9" w14:textId="77777777" w:rsidR="002D729E" w:rsidRDefault="002D729E" w:rsidP="002D729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59F30" w14:textId="77777777" w:rsidR="002D729E" w:rsidRDefault="002D729E" w:rsidP="002D729E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67270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0C28987B" w14:textId="77777777" w:rsidR="00D07A5D" w:rsidRDefault="00D07A5D" w:rsidP="002D729E">
    <w:pPr>
      <w:pStyle w:val="Voettekst"/>
      <w:ind w:right="360"/>
    </w:pPr>
  </w:p>
  <w:p w14:paraId="0C6E6853" w14:textId="77777777" w:rsidR="00D07A5D" w:rsidRDefault="0055483F">
    <w:pPr>
      <w:pStyle w:val="Voettekst"/>
    </w:pPr>
    <w:r>
      <w:rPr>
        <w:noProof/>
        <w:lang w:eastAsia="nl-NL"/>
      </w:rPr>
      <w:drawing>
        <wp:inline distT="0" distB="0" distL="0" distR="0" wp14:anchorId="75E73CB9" wp14:editId="431180E8">
          <wp:extent cx="5753735" cy="548640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344D3" w14:textId="77777777" w:rsidR="00DB0EF1" w:rsidRDefault="00DB0EF1" w:rsidP="00D07A5D">
      <w:pPr>
        <w:spacing w:before="0" w:after="0" w:line="240" w:lineRule="auto"/>
      </w:pPr>
      <w:r>
        <w:separator/>
      </w:r>
    </w:p>
  </w:footnote>
  <w:footnote w:type="continuationSeparator" w:id="0">
    <w:p w14:paraId="3ACC46C8" w14:textId="77777777" w:rsidR="00DB0EF1" w:rsidRDefault="00DB0EF1" w:rsidP="00D07A5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5794F"/>
    <w:multiLevelType w:val="hybridMultilevel"/>
    <w:tmpl w:val="4E3017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93C93"/>
    <w:multiLevelType w:val="hybridMultilevel"/>
    <w:tmpl w:val="E24E6200"/>
    <w:lvl w:ilvl="0" w:tplc="02A8699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EB14C05"/>
    <w:multiLevelType w:val="hybridMultilevel"/>
    <w:tmpl w:val="1DB4E21C"/>
    <w:lvl w:ilvl="0" w:tplc="CA68A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04E2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FC8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6B4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DE1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C2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E09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DE9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22A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1E00AB"/>
    <w:multiLevelType w:val="hybridMultilevel"/>
    <w:tmpl w:val="06B23A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AF6"/>
    <w:multiLevelType w:val="hybridMultilevel"/>
    <w:tmpl w:val="85BAD14E"/>
    <w:lvl w:ilvl="0" w:tplc="20D00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A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003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41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40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F41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321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9A2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4A9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B497697"/>
    <w:multiLevelType w:val="hybridMultilevel"/>
    <w:tmpl w:val="B3D0E8B2"/>
    <w:lvl w:ilvl="0" w:tplc="83108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F644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5CB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A83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D0F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C88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A0DF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3E6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72B1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30448"/>
    <w:multiLevelType w:val="hybridMultilevel"/>
    <w:tmpl w:val="4DF874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256873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F">
      <w:start w:val="1"/>
      <w:numFmt w:val="decimal"/>
      <w:lvlText w:val="%3."/>
      <w:lvlJc w:val="left"/>
      <w:pPr>
        <w:ind w:left="2340" w:hanging="36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A71E4"/>
    <w:multiLevelType w:val="hybridMultilevel"/>
    <w:tmpl w:val="F7D89ECA"/>
    <w:lvl w:ilvl="0" w:tplc="151C4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AAF8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0E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E7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707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408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8B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6BB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CD2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EF7062"/>
    <w:multiLevelType w:val="hybridMultilevel"/>
    <w:tmpl w:val="3F1C691A"/>
    <w:lvl w:ilvl="0" w:tplc="9CE6A43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ED50F2F"/>
    <w:multiLevelType w:val="hybridMultilevel"/>
    <w:tmpl w:val="C78A7B1A"/>
    <w:lvl w:ilvl="0" w:tplc="51129E22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042B79"/>
    <w:multiLevelType w:val="hybridMultilevel"/>
    <w:tmpl w:val="EA3EEA64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E5E75D1"/>
    <w:multiLevelType w:val="hybridMultilevel"/>
    <w:tmpl w:val="51E05000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1D84026"/>
    <w:multiLevelType w:val="hybridMultilevel"/>
    <w:tmpl w:val="6E7E7536"/>
    <w:lvl w:ilvl="0" w:tplc="F7EA6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DA6E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83B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EAA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E8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EA5C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A7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42D5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0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4C11DE"/>
    <w:multiLevelType w:val="hybridMultilevel"/>
    <w:tmpl w:val="CB3402F6"/>
    <w:lvl w:ilvl="0" w:tplc="EBF605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14C93"/>
    <w:multiLevelType w:val="hybridMultilevel"/>
    <w:tmpl w:val="CC72AC48"/>
    <w:lvl w:ilvl="0" w:tplc="683651E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CA22466"/>
    <w:multiLevelType w:val="hybridMultilevel"/>
    <w:tmpl w:val="0EE48552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15"/>
  </w:num>
  <w:num w:numId="5">
    <w:abstractNumId w:val="10"/>
  </w:num>
  <w:num w:numId="6">
    <w:abstractNumId w:val="9"/>
  </w:num>
  <w:num w:numId="7">
    <w:abstractNumId w:val="8"/>
  </w:num>
  <w:num w:numId="8">
    <w:abstractNumId w:val="11"/>
  </w:num>
  <w:num w:numId="9">
    <w:abstractNumId w:val="5"/>
  </w:num>
  <w:num w:numId="10">
    <w:abstractNumId w:val="12"/>
  </w:num>
  <w:num w:numId="11">
    <w:abstractNumId w:val="7"/>
  </w:num>
  <w:num w:numId="12">
    <w:abstractNumId w:val="2"/>
  </w:num>
  <w:num w:numId="13">
    <w:abstractNumId w:val="4"/>
  </w:num>
  <w:num w:numId="14">
    <w:abstractNumId w:val="0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320"/>
    <w:rsid w:val="00000963"/>
    <w:rsid w:val="000121D4"/>
    <w:rsid w:val="00012CE8"/>
    <w:rsid w:val="0002285D"/>
    <w:rsid w:val="00025D2A"/>
    <w:rsid w:val="00031B98"/>
    <w:rsid w:val="00042D6B"/>
    <w:rsid w:val="00044917"/>
    <w:rsid w:val="00053E0D"/>
    <w:rsid w:val="00056D96"/>
    <w:rsid w:val="00071325"/>
    <w:rsid w:val="000D4612"/>
    <w:rsid w:val="000D4C49"/>
    <w:rsid w:val="000E6857"/>
    <w:rsid w:val="0011613F"/>
    <w:rsid w:val="00144937"/>
    <w:rsid w:val="0015152A"/>
    <w:rsid w:val="00153121"/>
    <w:rsid w:val="001633DB"/>
    <w:rsid w:val="001640EB"/>
    <w:rsid w:val="00165C34"/>
    <w:rsid w:val="00172ECC"/>
    <w:rsid w:val="00175A00"/>
    <w:rsid w:val="001803A7"/>
    <w:rsid w:val="001825C3"/>
    <w:rsid w:val="001A6633"/>
    <w:rsid w:val="001A77ED"/>
    <w:rsid w:val="001B233B"/>
    <w:rsid w:val="001D2E37"/>
    <w:rsid w:val="001E4DD5"/>
    <w:rsid w:val="00206E27"/>
    <w:rsid w:val="00215D08"/>
    <w:rsid w:val="00233284"/>
    <w:rsid w:val="0024223E"/>
    <w:rsid w:val="0024498A"/>
    <w:rsid w:val="00245A73"/>
    <w:rsid w:val="002574D2"/>
    <w:rsid w:val="002712B3"/>
    <w:rsid w:val="00297593"/>
    <w:rsid w:val="002A0011"/>
    <w:rsid w:val="002C17EE"/>
    <w:rsid w:val="002C6B96"/>
    <w:rsid w:val="002D729E"/>
    <w:rsid w:val="002F3D41"/>
    <w:rsid w:val="002F6F8D"/>
    <w:rsid w:val="00315DBD"/>
    <w:rsid w:val="0032380F"/>
    <w:rsid w:val="00330F20"/>
    <w:rsid w:val="0034250D"/>
    <w:rsid w:val="00350316"/>
    <w:rsid w:val="00351A89"/>
    <w:rsid w:val="00382D51"/>
    <w:rsid w:val="00386073"/>
    <w:rsid w:val="00386ED6"/>
    <w:rsid w:val="003C0C03"/>
    <w:rsid w:val="003F0306"/>
    <w:rsid w:val="004013BA"/>
    <w:rsid w:val="004313A4"/>
    <w:rsid w:val="00436A0B"/>
    <w:rsid w:val="00437689"/>
    <w:rsid w:val="00443A29"/>
    <w:rsid w:val="004547FB"/>
    <w:rsid w:val="00484232"/>
    <w:rsid w:val="00493122"/>
    <w:rsid w:val="00494F11"/>
    <w:rsid w:val="004A419C"/>
    <w:rsid w:val="004B43CF"/>
    <w:rsid w:val="004C5137"/>
    <w:rsid w:val="004D0A7B"/>
    <w:rsid w:val="004D166F"/>
    <w:rsid w:val="004D5359"/>
    <w:rsid w:val="004E0E92"/>
    <w:rsid w:val="004E7F4C"/>
    <w:rsid w:val="004F25B1"/>
    <w:rsid w:val="005035A0"/>
    <w:rsid w:val="0051494B"/>
    <w:rsid w:val="00530E08"/>
    <w:rsid w:val="00541721"/>
    <w:rsid w:val="005442D0"/>
    <w:rsid w:val="005502B7"/>
    <w:rsid w:val="0055483F"/>
    <w:rsid w:val="00554A72"/>
    <w:rsid w:val="00573DD7"/>
    <w:rsid w:val="00574D06"/>
    <w:rsid w:val="00582AEA"/>
    <w:rsid w:val="00587F3D"/>
    <w:rsid w:val="005E0108"/>
    <w:rsid w:val="006630A8"/>
    <w:rsid w:val="00696599"/>
    <w:rsid w:val="006B26DC"/>
    <w:rsid w:val="006E777D"/>
    <w:rsid w:val="00700794"/>
    <w:rsid w:val="00712348"/>
    <w:rsid w:val="00716B2C"/>
    <w:rsid w:val="00726E06"/>
    <w:rsid w:val="0074348C"/>
    <w:rsid w:val="00753C47"/>
    <w:rsid w:val="00764D94"/>
    <w:rsid w:val="0077065C"/>
    <w:rsid w:val="0077446C"/>
    <w:rsid w:val="0078048C"/>
    <w:rsid w:val="00784E74"/>
    <w:rsid w:val="007851BB"/>
    <w:rsid w:val="007A157F"/>
    <w:rsid w:val="007B062C"/>
    <w:rsid w:val="007C2486"/>
    <w:rsid w:val="007D4500"/>
    <w:rsid w:val="007E297C"/>
    <w:rsid w:val="00801DFF"/>
    <w:rsid w:val="00802D1E"/>
    <w:rsid w:val="0080672B"/>
    <w:rsid w:val="008132BD"/>
    <w:rsid w:val="008177CF"/>
    <w:rsid w:val="00833EC4"/>
    <w:rsid w:val="00844649"/>
    <w:rsid w:val="00844730"/>
    <w:rsid w:val="008466D4"/>
    <w:rsid w:val="00855A88"/>
    <w:rsid w:val="00873533"/>
    <w:rsid w:val="00877CEA"/>
    <w:rsid w:val="00897D2E"/>
    <w:rsid w:val="008A5768"/>
    <w:rsid w:val="008B1BCA"/>
    <w:rsid w:val="008C1FBF"/>
    <w:rsid w:val="008C3E16"/>
    <w:rsid w:val="008E070E"/>
    <w:rsid w:val="008E1BBF"/>
    <w:rsid w:val="008E1E9E"/>
    <w:rsid w:val="008E5833"/>
    <w:rsid w:val="00904DB6"/>
    <w:rsid w:val="00915BAD"/>
    <w:rsid w:val="00923906"/>
    <w:rsid w:val="00925C31"/>
    <w:rsid w:val="00947714"/>
    <w:rsid w:val="00953308"/>
    <w:rsid w:val="00962C47"/>
    <w:rsid w:val="00972162"/>
    <w:rsid w:val="00981B8D"/>
    <w:rsid w:val="009A0EF2"/>
    <w:rsid w:val="009A2D79"/>
    <w:rsid w:val="009C0160"/>
    <w:rsid w:val="009C6151"/>
    <w:rsid w:val="009D1A95"/>
    <w:rsid w:val="009F17D4"/>
    <w:rsid w:val="009F7C7E"/>
    <w:rsid w:val="00A037EE"/>
    <w:rsid w:val="00A0731F"/>
    <w:rsid w:val="00A14650"/>
    <w:rsid w:val="00A16F62"/>
    <w:rsid w:val="00A414FB"/>
    <w:rsid w:val="00A45320"/>
    <w:rsid w:val="00A55ACC"/>
    <w:rsid w:val="00A64470"/>
    <w:rsid w:val="00A8426B"/>
    <w:rsid w:val="00A92E09"/>
    <w:rsid w:val="00A94F3E"/>
    <w:rsid w:val="00AA0DAF"/>
    <w:rsid w:val="00AB3D13"/>
    <w:rsid w:val="00AF16C2"/>
    <w:rsid w:val="00AF508C"/>
    <w:rsid w:val="00B040D1"/>
    <w:rsid w:val="00B05A53"/>
    <w:rsid w:val="00B40985"/>
    <w:rsid w:val="00B419ED"/>
    <w:rsid w:val="00B454FE"/>
    <w:rsid w:val="00B46E4B"/>
    <w:rsid w:val="00B61295"/>
    <w:rsid w:val="00B75E0C"/>
    <w:rsid w:val="00B93817"/>
    <w:rsid w:val="00BB2EA6"/>
    <w:rsid w:val="00BC3A40"/>
    <w:rsid w:val="00BD29DB"/>
    <w:rsid w:val="00BE2B54"/>
    <w:rsid w:val="00BF01EA"/>
    <w:rsid w:val="00BF7295"/>
    <w:rsid w:val="00C310BA"/>
    <w:rsid w:val="00C37EFD"/>
    <w:rsid w:val="00C90409"/>
    <w:rsid w:val="00C93928"/>
    <w:rsid w:val="00CA33E7"/>
    <w:rsid w:val="00CA5937"/>
    <w:rsid w:val="00CB14DD"/>
    <w:rsid w:val="00CB457A"/>
    <w:rsid w:val="00CC085D"/>
    <w:rsid w:val="00CC0A60"/>
    <w:rsid w:val="00CC4142"/>
    <w:rsid w:val="00CD0538"/>
    <w:rsid w:val="00CE0F76"/>
    <w:rsid w:val="00CE2DDB"/>
    <w:rsid w:val="00CE39CD"/>
    <w:rsid w:val="00D009D3"/>
    <w:rsid w:val="00D07A5D"/>
    <w:rsid w:val="00D27B78"/>
    <w:rsid w:val="00D32CD2"/>
    <w:rsid w:val="00D402B5"/>
    <w:rsid w:val="00D41FB2"/>
    <w:rsid w:val="00D83971"/>
    <w:rsid w:val="00DA4309"/>
    <w:rsid w:val="00DA5685"/>
    <w:rsid w:val="00DB0EF1"/>
    <w:rsid w:val="00DB7B3A"/>
    <w:rsid w:val="00DD2D7B"/>
    <w:rsid w:val="00E1252B"/>
    <w:rsid w:val="00E1437E"/>
    <w:rsid w:val="00E26584"/>
    <w:rsid w:val="00E3648E"/>
    <w:rsid w:val="00E63499"/>
    <w:rsid w:val="00E67270"/>
    <w:rsid w:val="00E75FA2"/>
    <w:rsid w:val="00E85779"/>
    <w:rsid w:val="00E91344"/>
    <w:rsid w:val="00E94D04"/>
    <w:rsid w:val="00E96A47"/>
    <w:rsid w:val="00E979C8"/>
    <w:rsid w:val="00EB04EB"/>
    <w:rsid w:val="00ED07AC"/>
    <w:rsid w:val="00ED48B6"/>
    <w:rsid w:val="00F167D7"/>
    <w:rsid w:val="00F251CD"/>
    <w:rsid w:val="00F27659"/>
    <w:rsid w:val="00F323A2"/>
    <w:rsid w:val="00F47AC4"/>
    <w:rsid w:val="00F5100D"/>
    <w:rsid w:val="00F52B3F"/>
    <w:rsid w:val="00F5743B"/>
    <w:rsid w:val="00F60706"/>
    <w:rsid w:val="00F65344"/>
    <w:rsid w:val="00F67B3E"/>
    <w:rsid w:val="00F73F94"/>
    <w:rsid w:val="00F75CE5"/>
    <w:rsid w:val="00FC1544"/>
    <w:rsid w:val="00FE49C4"/>
    <w:rsid w:val="00FE62DB"/>
    <w:rsid w:val="00F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BA3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F52B3F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52B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52B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ind w:left="720" w:hanging="36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52B3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52B3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F52B3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B3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B3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B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B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B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F52B3F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rsid w:val="00F52B3F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F52B3F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rsid w:val="00F52B3F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2B3F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2B3F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2B3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2B3F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B3F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52B3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B3F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B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B3F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52B3F"/>
    <w:rPr>
      <w:b/>
      <w:bCs/>
    </w:rPr>
  </w:style>
  <w:style w:type="character" w:styleId="Nadruk">
    <w:name w:val="Emphasis"/>
    <w:uiPriority w:val="20"/>
    <w:qFormat/>
    <w:rsid w:val="00F52B3F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52B3F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B3F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52B3F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B3F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52B3F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B3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B3F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52B3F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52B3F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52B3F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52B3F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52B3F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B3F"/>
    <w:pPr>
      <w:outlineLvl w:val="9"/>
    </w:pPr>
    <w:rPr>
      <w:lang w:bidi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035A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35A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32CD2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07A5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07A5D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D07A5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07A5D"/>
    <w:rPr>
      <w:sz w:val="20"/>
      <w:szCs w:val="20"/>
    </w:rPr>
  </w:style>
  <w:style w:type="paragraph" w:customStyle="1" w:styleId="p1">
    <w:name w:val="p1"/>
    <w:basedOn w:val="Standaard"/>
    <w:rsid w:val="00FE49C4"/>
    <w:pPr>
      <w:spacing w:before="0" w:after="0" w:line="240" w:lineRule="auto"/>
    </w:pPr>
    <w:rPr>
      <w:rFonts w:ascii="Helvetica" w:hAnsi="Helvetica" w:cs="Times New Roman"/>
      <w:sz w:val="18"/>
      <w:szCs w:val="18"/>
      <w:lang w:eastAsia="nl-NL"/>
    </w:rPr>
  </w:style>
  <w:style w:type="character" w:customStyle="1" w:styleId="s1">
    <w:name w:val="s1"/>
    <w:basedOn w:val="Standaardalinea-lettertype"/>
    <w:rsid w:val="00FE49C4"/>
  </w:style>
  <w:style w:type="character" w:styleId="Paginanummer">
    <w:name w:val="page number"/>
    <w:basedOn w:val="Standaardalinea-lettertype"/>
    <w:uiPriority w:val="99"/>
    <w:semiHidden/>
    <w:unhideWhenUsed/>
    <w:rsid w:val="002D729E"/>
  </w:style>
  <w:style w:type="character" w:styleId="GevolgdeHyperlink">
    <w:name w:val="FollowedHyperlink"/>
    <w:basedOn w:val="Standaardalinea-lettertype"/>
    <w:uiPriority w:val="99"/>
    <w:semiHidden/>
    <w:unhideWhenUsed/>
    <w:rsid w:val="00493122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402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891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4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905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2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k\AppData\Roaming\Microsoft\Sjablonen\next%20level%20brief.dotm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next level brief.dotm</Template>
  <TotalTime>2</TotalTime>
  <Pages>2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siegers</dc:creator>
  <cp:lastModifiedBy>Loes Dijk</cp:lastModifiedBy>
  <cp:revision>3</cp:revision>
  <cp:lastPrinted>2018-02-14T12:14:00Z</cp:lastPrinted>
  <dcterms:created xsi:type="dcterms:W3CDTF">2018-04-17T09:03:00Z</dcterms:created>
  <dcterms:modified xsi:type="dcterms:W3CDTF">2018-04-24T08:45:00Z</dcterms:modified>
</cp:coreProperties>
</file>