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7CE83" w14:textId="01C7CB70" w:rsidR="00D32CD2" w:rsidRDefault="009F7C7E" w:rsidP="00A92E09">
      <w:pPr>
        <w:tabs>
          <w:tab w:val="left" w:pos="1350"/>
        </w:tabs>
        <w:rPr>
          <w:sz w:val="24"/>
          <w:szCs w:val="24"/>
        </w:rPr>
      </w:pPr>
      <w:r w:rsidRPr="00611498">
        <w:rPr>
          <w:noProof/>
          <w:lang w:eastAsia="nl-NL"/>
        </w:rPr>
        <w:drawing>
          <wp:anchor distT="0" distB="0" distL="114300" distR="114300" simplePos="0" relativeHeight="251682816" behindDoc="0" locked="0" layoutInCell="1" allowOverlap="1" wp14:anchorId="53C1FCF0" wp14:editId="2DFEE239">
            <wp:simplePos x="0" y="0"/>
            <wp:positionH relativeFrom="column">
              <wp:posOffset>4911309</wp:posOffset>
            </wp:positionH>
            <wp:positionV relativeFrom="paragraph">
              <wp:posOffset>-634</wp:posOffset>
            </wp:positionV>
            <wp:extent cx="1031656" cy="9753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73769" b="-1810"/>
                    <a:stretch/>
                  </pic:blipFill>
                  <pic:spPr bwMode="auto">
                    <a:xfrm>
                      <a:off x="0" y="0"/>
                      <a:ext cx="1042426" cy="985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04">
        <w:rPr>
          <w:noProof/>
          <w:sz w:val="24"/>
          <w:szCs w:val="24"/>
        </w:rPr>
        <w:drawing>
          <wp:inline distT="0" distB="0" distL="0" distR="0" wp14:anchorId="6C2E997D" wp14:editId="0D6B07D8">
            <wp:extent cx="1280160" cy="966521"/>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Jok.jpg"/>
                    <pic:cNvPicPr/>
                  </pic:nvPicPr>
                  <pic:blipFill>
                    <a:blip r:embed="rId9">
                      <a:extLst>
                        <a:ext uri="{28A0092B-C50C-407E-A947-70E740481C1C}">
                          <a14:useLocalDpi xmlns:a14="http://schemas.microsoft.com/office/drawing/2010/main" val="0"/>
                        </a:ext>
                      </a:extLst>
                    </a:blip>
                    <a:stretch>
                      <a:fillRect/>
                    </a:stretch>
                  </pic:blipFill>
                  <pic:spPr>
                    <a:xfrm>
                      <a:off x="0" y="0"/>
                      <a:ext cx="1310505" cy="989431"/>
                    </a:xfrm>
                    <a:prstGeom prst="rect">
                      <a:avLst/>
                    </a:prstGeom>
                  </pic:spPr>
                </pic:pic>
              </a:graphicData>
            </a:graphic>
          </wp:inline>
        </w:drawing>
      </w:r>
    </w:p>
    <w:p w14:paraId="46785D01" w14:textId="26395D94" w:rsidR="006A3326" w:rsidRDefault="00703C55" w:rsidP="00703C55">
      <w:pPr>
        <w:jc w:val="center"/>
        <w:rPr>
          <w:rFonts w:cstheme="minorHAnsi"/>
          <w:b/>
          <w:i/>
          <w:sz w:val="28"/>
        </w:rPr>
      </w:pPr>
      <w:r>
        <w:t xml:space="preserve">           </w:t>
      </w:r>
      <w:r w:rsidR="009F7C7E" w:rsidRPr="00A55A20">
        <w:rPr>
          <w:rFonts w:cstheme="minorHAnsi"/>
          <w:b/>
          <w:i/>
          <w:sz w:val="28"/>
        </w:rPr>
        <w:t>N</w:t>
      </w:r>
      <w:r w:rsidR="00D402B5" w:rsidRPr="00A55A20">
        <w:rPr>
          <w:rFonts w:cstheme="minorHAnsi"/>
          <w:b/>
          <w:i/>
          <w:sz w:val="28"/>
        </w:rPr>
        <w:t>ieuwsbrief</w:t>
      </w:r>
      <w:r w:rsidR="00E66B3A" w:rsidRPr="00A55A20">
        <w:rPr>
          <w:rFonts w:cstheme="minorHAnsi"/>
          <w:b/>
          <w:i/>
          <w:sz w:val="28"/>
        </w:rPr>
        <w:t xml:space="preserve"> </w:t>
      </w:r>
      <w:r w:rsidR="0082007F">
        <w:rPr>
          <w:rFonts w:cstheme="minorHAnsi"/>
          <w:b/>
          <w:i/>
          <w:sz w:val="28"/>
        </w:rPr>
        <w:t>8</w:t>
      </w:r>
      <w:r>
        <w:rPr>
          <w:rFonts w:cstheme="minorHAnsi"/>
          <w:b/>
          <w:i/>
          <w:sz w:val="28"/>
        </w:rPr>
        <w:t xml:space="preserve"> OBS ’t Jok</w:t>
      </w:r>
      <w:r>
        <w:rPr>
          <w:rFonts w:cstheme="minorHAnsi"/>
          <w:b/>
          <w:i/>
          <w:sz w:val="28"/>
        </w:rPr>
        <w:br/>
      </w:r>
      <w:r w:rsidR="0082007F">
        <w:rPr>
          <w:rFonts w:cstheme="minorHAnsi"/>
          <w:b/>
          <w:i/>
          <w:sz w:val="28"/>
        </w:rPr>
        <w:t>Juni</w:t>
      </w:r>
      <w:r w:rsidR="00AB3EA5">
        <w:rPr>
          <w:rFonts w:cstheme="minorHAnsi"/>
          <w:b/>
          <w:i/>
          <w:sz w:val="28"/>
        </w:rPr>
        <w:t xml:space="preserve"> 2018</w:t>
      </w:r>
      <w:r w:rsidR="00AB3EA5">
        <w:rPr>
          <w:rFonts w:cstheme="minorHAnsi"/>
          <w:b/>
          <w:i/>
          <w:sz w:val="28"/>
        </w:rPr>
        <w:br/>
      </w:r>
      <w:r w:rsidR="00976FB2" w:rsidRPr="006A3326">
        <w:rPr>
          <w:rFonts w:cstheme="minorHAnsi"/>
          <w:i/>
        </w:rPr>
        <w:t>Duinweg Hoorn 1-a, 8896 KK Hoorn</w:t>
      </w:r>
      <w:r w:rsidR="00A978F9" w:rsidRPr="006A3326">
        <w:rPr>
          <w:rFonts w:cstheme="minorHAnsi"/>
          <w:i/>
        </w:rPr>
        <w:t xml:space="preserve"> Terschelling</w:t>
      </w:r>
      <w:r w:rsidR="00A978F9" w:rsidRPr="006A3326">
        <w:rPr>
          <w:rFonts w:cstheme="minorHAnsi"/>
          <w:i/>
        </w:rPr>
        <w:br/>
        <w:t>Tel: 0562 448569</w:t>
      </w:r>
      <w:r w:rsidR="00A978F9" w:rsidRPr="006A3326">
        <w:rPr>
          <w:rFonts w:cstheme="minorHAnsi"/>
          <w:i/>
        </w:rPr>
        <w:br/>
        <w:t xml:space="preserve">Website: </w:t>
      </w:r>
      <w:hyperlink r:id="rId10" w:history="1">
        <w:r w:rsidR="00A978F9" w:rsidRPr="006A3326">
          <w:rPr>
            <w:rStyle w:val="Hyperlink"/>
            <w:rFonts w:cstheme="minorHAnsi"/>
            <w:i/>
          </w:rPr>
          <w:t>www.obsjok.nl</w:t>
        </w:r>
      </w:hyperlink>
      <w:r w:rsidR="00A978F9" w:rsidRPr="006A3326">
        <w:rPr>
          <w:rFonts w:cstheme="minorHAnsi"/>
          <w:i/>
        </w:rPr>
        <w:br/>
      </w:r>
      <w:r w:rsidR="004931FB" w:rsidRPr="006A3326">
        <w:rPr>
          <w:rFonts w:cstheme="minorHAnsi"/>
          <w:i/>
        </w:rPr>
        <w:t xml:space="preserve">email: </w:t>
      </w:r>
      <w:hyperlink r:id="rId11" w:history="1">
        <w:r w:rsidR="006A3326" w:rsidRPr="00EA0DDB">
          <w:rPr>
            <w:rStyle w:val="Hyperlink"/>
            <w:rFonts w:cstheme="minorHAnsi"/>
            <w:i/>
          </w:rPr>
          <w:t>obsjok.nextlevel@opot.nl</w:t>
        </w:r>
      </w:hyperlink>
    </w:p>
    <w:p w14:paraId="34B4C24B" w14:textId="74163CBF" w:rsidR="00E55FEC" w:rsidRDefault="00C7280E" w:rsidP="00E55FEC">
      <w:pPr>
        <w:jc w:val="center"/>
        <w:rPr>
          <w:rFonts w:cstheme="minorHAnsi"/>
          <w:i/>
          <w:sz w:val="16"/>
          <w:szCs w:val="16"/>
        </w:rPr>
      </w:pPr>
      <w:r>
        <w:rPr>
          <w:rFonts w:cstheme="minorHAnsi"/>
          <w:b/>
          <w:i/>
          <w:sz w:val="16"/>
          <w:szCs w:val="16"/>
        </w:rPr>
        <w:t>Elke dag begint waarde(n)vol.</w:t>
      </w:r>
      <w:r>
        <w:rPr>
          <w:rFonts w:cstheme="minorHAnsi"/>
          <w:b/>
          <w:i/>
          <w:sz w:val="16"/>
          <w:szCs w:val="16"/>
        </w:rPr>
        <w:br/>
        <w:t xml:space="preserve">Binnen onze school staan </w:t>
      </w:r>
      <w:r w:rsidR="001354A7">
        <w:rPr>
          <w:rFonts w:cstheme="minorHAnsi"/>
          <w:b/>
          <w:i/>
          <w:sz w:val="16"/>
          <w:szCs w:val="16"/>
        </w:rPr>
        <w:t>we regelmatig stil bij thema’s rond de kernwaarden van het openbaar onderwijs</w:t>
      </w:r>
      <w:r w:rsidR="00703C55" w:rsidRPr="006A3326">
        <w:rPr>
          <w:rFonts w:cstheme="minorHAnsi"/>
          <w:b/>
          <w:i/>
          <w:sz w:val="28"/>
        </w:rPr>
        <w:br/>
      </w:r>
      <w:r w:rsidR="00B708CD">
        <w:rPr>
          <w:rFonts w:cstheme="minorHAnsi"/>
          <w:i/>
          <w:sz w:val="16"/>
          <w:szCs w:val="16"/>
        </w:rPr>
        <w:t>‘Als je iets goeds ziet, geef dan een compliment</w:t>
      </w:r>
      <w:r w:rsidR="00E55FEC">
        <w:rPr>
          <w:rFonts w:cstheme="minorHAnsi"/>
          <w:i/>
          <w:sz w:val="16"/>
          <w:szCs w:val="16"/>
        </w:rPr>
        <w:t>.</w:t>
      </w:r>
      <w:r w:rsidR="00E55FEC">
        <w:rPr>
          <w:rFonts w:cstheme="minorHAnsi"/>
          <w:i/>
          <w:sz w:val="16"/>
          <w:szCs w:val="16"/>
        </w:rPr>
        <w:br/>
        <w:t xml:space="preserve">Als je iets </w:t>
      </w:r>
      <w:proofErr w:type="spellStart"/>
      <w:r w:rsidR="00E55FEC">
        <w:rPr>
          <w:rFonts w:cstheme="minorHAnsi"/>
          <w:i/>
          <w:sz w:val="16"/>
          <w:szCs w:val="16"/>
        </w:rPr>
        <w:t>fouts</w:t>
      </w:r>
      <w:proofErr w:type="spellEnd"/>
      <w:r w:rsidR="00E55FEC">
        <w:rPr>
          <w:rFonts w:cstheme="minorHAnsi"/>
          <w:i/>
          <w:sz w:val="16"/>
          <w:szCs w:val="16"/>
        </w:rPr>
        <w:t xml:space="preserve"> ziet, bied dan je hulp aan’</w:t>
      </w:r>
    </w:p>
    <w:p w14:paraId="3398A33A" w14:textId="0D60C07E" w:rsidR="00563020" w:rsidRPr="000C1DBC" w:rsidRDefault="5B7E0EA9" w:rsidP="00563020">
      <w:r w:rsidRPr="5B7E0EA9">
        <w:rPr>
          <w:i/>
          <w:iCs/>
          <w:sz w:val="16"/>
          <w:szCs w:val="16"/>
        </w:rPr>
        <w:t xml:space="preserve">                                                                                    (Uit de inspiratiekalender openbaar onderwijs)</w:t>
      </w:r>
      <w:r w:rsidR="0033229D">
        <w:br/>
      </w:r>
      <w:r w:rsidRPr="5B7E0EA9">
        <w:rPr>
          <w:b/>
          <w:bCs/>
        </w:rPr>
        <w:t>Eindtoets</w:t>
      </w:r>
      <w:r w:rsidR="0033229D">
        <w:br/>
      </w:r>
      <w:r w:rsidR="00700DF1" w:rsidRPr="5B7E0EA9">
        <w:t xml:space="preserve">Onze leerlingen hebben ieder op eigen wijze het beste van zichzelf laten zien. </w:t>
      </w:r>
      <w:r w:rsidR="001E3CC4" w:rsidRPr="5B7E0EA9">
        <w:t xml:space="preserve">We zijn trots op ze! </w:t>
      </w:r>
      <w:r w:rsidRPr="5B7E0EA9">
        <w:t xml:space="preserve">De uitslag van de </w:t>
      </w:r>
      <w:proofErr w:type="spellStart"/>
      <w:r w:rsidRPr="5B7E0EA9">
        <w:t>Ieptoets</w:t>
      </w:r>
      <w:proofErr w:type="spellEnd"/>
      <w:r w:rsidRPr="5B7E0EA9">
        <w:t xml:space="preserve"> voor groep 8 lag met een score van 86,8  (schaal 1-100) ver boven het landelijk gemiddelde</w:t>
      </w:r>
      <w:r w:rsidR="001E3CC4">
        <w:t xml:space="preserve">. </w:t>
      </w:r>
      <w:r w:rsidRPr="5B7E0EA9">
        <w:t xml:space="preserve">Mooi dat in een tijd van vernieuwingen de scores het team vertrouwen geven in waar ze met veel enthousiasme aan werken met de kinderen. De leerlingen van groep 8 zijn bezig met hun laatste stukje basisschool. Vanaf 6 juni gaan ze elke woensdag naar een stageadres </w:t>
      </w:r>
      <w:r w:rsidR="005C5DF0">
        <w:t xml:space="preserve">voor een eerste verkenning van het werkveld. </w:t>
      </w:r>
      <w:r w:rsidRPr="5B7E0EA9">
        <w:t xml:space="preserve">Daarnaast rekenen, lezen en spellen ze gewoon door tot de zomervakantie. </w:t>
      </w:r>
      <w:r w:rsidR="000C1DBC">
        <w:br/>
      </w:r>
      <w:r w:rsidR="001B3421">
        <w:rPr>
          <w:i/>
          <w:iCs/>
          <w:sz w:val="16"/>
          <w:szCs w:val="16"/>
        </w:rPr>
        <w:br/>
      </w:r>
      <w:r w:rsidR="002E4727" w:rsidRPr="002E4727">
        <w:rPr>
          <w:b/>
        </w:rPr>
        <w:t>Kernconcept, project Groei &amp; Leven:</w:t>
      </w:r>
      <w:r w:rsidR="00E735E6">
        <w:rPr>
          <w:rFonts w:cstheme="minorHAnsi"/>
          <w:b/>
        </w:rPr>
        <w:br/>
      </w:r>
      <w:r w:rsidR="00B20DC8">
        <w:rPr>
          <w:rFonts w:cstheme="minorHAnsi"/>
        </w:rPr>
        <w:t>H</w:t>
      </w:r>
      <w:r w:rsidR="005B066C">
        <w:rPr>
          <w:rFonts w:cstheme="minorHAnsi"/>
        </w:rPr>
        <w:t>et kernconcept Groei en Leven</w:t>
      </w:r>
      <w:r w:rsidR="00067AB1">
        <w:rPr>
          <w:rFonts w:cstheme="minorHAnsi"/>
        </w:rPr>
        <w:t xml:space="preserve"> is geïntroduceerd </w:t>
      </w:r>
      <w:r w:rsidR="00E735E6">
        <w:rPr>
          <w:rFonts w:cstheme="minorHAnsi"/>
        </w:rPr>
        <w:t xml:space="preserve">met een hilarische act van groep 8 samen met dokter Loes. </w:t>
      </w:r>
      <w:r w:rsidR="003F2013">
        <w:rPr>
          <w:rFonts w:cstheme="minorHAnsi"/>
        </w:rPr>
        <w:t xml:space="preserve">Gelukkig gaan operaties in het ziekenhuis er anders aan toe! </w:t>
      </w:r>
      <w:r w:rsidR="00E735E6">
        <w:rPr>
          <w:rFonts w:cstheme="minorHAnsi"/>
        </w:rPr>
        <w:t xml:space="preserve">Na afloop </w:t>
      </w:r>
      <w:r w:rsidR="00E65F02">
        <w:rPr>
          <w:rFonts w:cstheme="minorHAnsi"/>
        </w:rPr>
        <w:t xml:space="preserve">trokken </w:t>
      </w:r>
      <w:r w:rsidR="003F2013">
        <w:rPr>
          <w:rFonts w:cstheme="minorHAnsi"/>
        </w:rPr>
        <w:t>jong en oud</w:t>
      </w:r>
      <w:r w:rsidR="00E65F02">
        <w:rPr>
          <w:rFonts w:cstheme="minorHAnsi"/>
        </w:rPr>
        <w:t xml:space="preserve"> in groepjes op het schoolplein elkaars</w:t>
      </w:r>
      <w:r w:rsidR="003F2013">
        <w:rPr>
          <w:rFonts w:cstheme="minorHAnsi"/>
        </w:rPr>
        <w:t xml:space="preserve"> lichaam om en tekenden </w:t>
      </w:r>
      <w:r w:rsidR="006A185B">
        <w:rPr>
          <w:rFonts w:cstheme="minorHAnsi"/>
        </w:rPr>
        <w:t xml:space="preserve">in de lijven wat er volgens hun in zit. </w:t>
      </w:r>
      <w:r w:rsidR="00FC7D2B">
        <w:rPr>
          <w:rFonts w:cstheme="minorHAnsi"/>
        </w:rPr>
        <w:t xml:space="preserve">De kinderen kwamen zo op allerlei vragen over de werking van het lichaam. De focus van ons project groei en leven ligt dan ook in deze richting. </w:t>
      </w:r>
      <w:r w:rsidR="00E735E6">
        <w:rPr>
          <w:rFonts w:cstheme="minorHAnsi"/>
        </w:rPr>
        <w:t xml:space="preserve">De foto’s staan op de website </w:t>
      </w:r>
      <w:hyperlink r:id="rId12" w:history="1">
        <w:r w:rsidR="006A185B" w:rsidRPr="00C07A89">
          <w:rPr>
            <w:rStyle w:val="Hyperlink"/>
            <w:rFonts w:cstheme="minorHAnsi"/>
          </w:rPr>
          <w:t>www.obsjok.nl</w:t>
        </w:r>
      </w:hyperlink>
      <w:r w:rsidR="006A185B">
        <w:rPr>
          <w:rFonts w:cstheme="minorHAnsi"/>
        </w:rPr>
        <w:t xml:space="preserve">. </w:t>
      </w:r>
      <w:r w:rsidR="000C1DBC">
        <w:rPr>
          <w:rFonts w:cstheme="minorHAnsi"/>
        </w:rPr>
        <w:br/>
      </w:r>
      <w:r w:rsidR="001B3421">
        <w:rPr>
          <w:i/>
          <w:iCs/>
          <w:sz w:val="16"/>
          <w:szCs w:val="16"/>
        </w:rPr>
        <w:br/>
      </w:r>
      <w:r w:rsidR="003204AB">
        <w:rPr>
          <w:rFonts w:cstheme="minorHAnsi"/>
          <w:b/>
        </w:rPr>
        <w:t>Plastic soep project</w:t>
      </w:r>
      <w:r w:rsidR="003204AB">
        <w:rPr>
          <w:rFonts w:cstheme="minorHAnsi"/>
          <w:b/>
        </w:rPr>
        <w:br/>
      </w:r>
      <w:r w:rsidR="003204AB">
        <w:rPr>
          <w:rFonts w:cstheme="minorHAnsi"/>
        </w:rPr>
        <w:t xml:space="preserve">Iris </w:t>
      </w:r>
      <w:r w:rsidR="00C74089">
        <w:rPr>
          <w:rFonts w:cstheme="minorHAnsi"/>
        </w:rPr>
        <w:t xml:space="preserve">en Rixt </w:t>
      </w:r>
      <w:r w:rsidR="00CE0D61">
        <w:rPr>
          <w:rFonts w:cstheme="minorHAnsi"/>
        </w:rPr>
        <w:t xml:space="preserve">uit groep 7 </w:t>
      </w:r>
      <w:r w:rsidR="00C74089">
        <w:rPr>
          <w:rFonts w:cstheme="minorHAnsi"/>
        </w:rPr>
        <w:t xml:space="preserve">hebben als ware ambassadrices </w:t>
      </w:r>
      <w:r w:rsidR="00F25813">
        <w:rPr>
          <w:rFonts w:cstheme="minorHAnsi"/>
        </w:rPr>
        <w:t xml:space="preserve">het project plastic soep afgesloten in de Harmonie te Leeuwarden. Hier waren de ministers van de Waddenlanden aanwezig </w:t>
      </w:r>
      <w:r w:rsidR="00A904BD">
        <w:rPr>
          <w:rFonts w:cstheme="minorHAnsi"/>
        </w:rPr>
        <w:t xml:space="preserve">om een congres bij te wonen over het Waddengebied. Nadat </w:t>
      </w:r>
      <w:r w:rsidR="00DE1AAE">
        <w:rPr>
          <w:rFonts w:cstheme="minorHAnsi"/>
        </w:rPr>
        <w:t>de volwassenen</w:t>
      </w:r>
      <w:r w:rsidR="00A904BD">
        <w:rPr>
          <w:rFonts w:cstheme="minorHAnsi"/>
        </w:rPr>
        <w:t xml:space="preserve"> lang naar diverse sprekers hadden geluisterd, werden ze verrast door een act </w:t>
      </w:r>
      <w:r w:rsidR="00050812">
        <w:rPr>
          <w:rFonts w:cstheme="minorHAnsi"/>
        </w:rPr>
        <w:t>met</w:t>
      </w:r>
      <w:r w:rsidR="00A904BD">
        <w:rPr>
          <w:rFonts w:cstheme="minorHAnsi"/>
        </w:rPr>
        <w:t xml:space="preserve"> </w:t>
      </w:r>
      <w:r w:rsidR="002C0D15">
        <w:rPr>
          <w:rFonts w:cstheme="minorHAnsi"/>
        </w:rPr>
        <w:t>eilander kinderen</w:t>
      </w:r>
      <w:r w:rsidR="00C80283">
        <w:rPr>
          <w:rFonts w:cstheme="minorHAnsi"/>
        </w:rPr>
        <w:t xml:space="preserve"> van de openbare next levelscholen. </w:t>
      </w:r>
      <w:r w:rsidR="002C0D15">
        <w:rPr>
          <w:rFonts w:cstheme="minorHAnsi"/>
        </w:rPr>
        <w:t xml:space="preserve">Minister Carola Schouten danste op het podium </w:t>
      </w:r>
      <w:r w:rsidR="00050812">
        <w:rPr>
          <w:rFonts w:cstheme="minorHAnsi"/>
        </w:rPr>
        <w:t xml:space="preserve">zelfs </w:t>
      </w:r>
      <w:r w:rsidR="002C0D15">
        <w:rPr>
          <w:rFonts w:cstheme="minorHAnsi"/>
        </w:rPr>
        <w:t xml:space="preserve">mee in het slotlied. </w:t>
      </w:r>
      <w:r w:rsidR="00C74089">
        <w:rPr>
          <w:rFonts w:cstheme="minorHAnsi"/>
        </w:rPr>
        <w:t xml:space="preserve"> </w:t>
      </w:r>
      <w:r w:rsidR="00682F57">
        <w:rPr>
          <w:rFonts w:cstheme="minorHAnsi"/>
        </w:rPr>
        <w:t xml:space="preserve">Viktor </w:t>
      </w:r>
      <w:r w:rsidR="00A8452A">
        <w:rPr>
          <w:rFonts w:cstheme="minorHAnsi"/>
        </w:rPr>
        <w:t xml:space="preserve">Fredrik </w:t>
      </w:r>
      <w:r w:rsidR="00682F57">
        <w:rPr>
          <w:rFonts w:cstheme="minorHAnsi"/>
        </w:rPr>
        <w:t xml:space="preserve">en Saar </w:t>
      </w:r>
      <w:r w:rsidR="00A8452A">
        <w:rPr>
          <w:rFonts w:cstheme="minorHAnsi"/>
        </w:rPr>
        <w:t xml:space="preserve">van Gerwen </w:t>
      </w:r>
      <w:r w:rsidR="00682F57">
        <w:rPr>
          <w:rFonts w:cstheme="minorHAnsi"/>
        </w:rPr>
        <w:t xml:space="preserve">zijn er in geslaagd onze leerlingen bewust te maken van het belang </w:t>
      </w:r>
      <w:r w:rsidR="00C80283">
        <w:rPr>
          <w:rFonts w:cstheme="minorHAnsi"/>
        </w:rPr>
        <w:t xml:space="preserve">van een schone zee en welke rol je hier zelf in speelt. </w:t>
      </w:r>
      <w:r w:rsidR="00A8452A">
        <w:rPr>
          <w:rFonts w:cstheme="minorHAnsi"/>
        </w:rPr>
        <w:t xml:space="preserve">Het hele project is terug te zien op de </w:t>
      </w:r>
      <w:proofErr w:type="spellStart"/>
      <w:r w:rsidR="00A8452A">
        <w:rPr>
          <w:rFonts w:cstheme="minorHAnsi"/>
        </w:rPr>
        <w:t>Facbookpagina</w:t>
      </w:r>
      <w:proofErr w:type="spellEnd"/>
      <w:r w:rsidR="00A8452A">
        <w:rPr>
          <w:rFonts w:cstheme="minorHAnsi"/>
        </w:rPr>
        <w:t xml:space="preserve"> van Viktor. Als kroon op het project werden alle kinderen op school door ons bestuur verrast met een eigen Dopper. </w:t>
      </w:r>
      <w:r w:rsidR="00873689">
        <w:rPr>
          <w:rFonts w:cstheme="minorHAnsi"/>
        </w:rPr>
        <w:t>We zien de Doppers graag terug op school gevuld met water of drinken</w:t>
      </w:r>
      <w:r w:rsidR="00454F80">
        <w:rPr>
          <w:rFonts w:cstheme="minorHAnsi"/>
        </w:rPr>
        <w:t xml:space="preserve"> in plaats van de wegwerp pakjes en flesjes!</w:t>
      </w:r>
      <w:r w:rsidR="00D96800">
        <w:rPr>
          <w:rFonts w:cstheme="minorHAnsi"/>
        </w:rPr>
        <w:br/>
      </w:r>
      <w:r w:rsidR="00B47C0E">
        <w:rPr>
          <w:rFonts w:cstheme="minorHAnsi"/>
        </w:rPr>
        <w:br/>
      </w:r>
      <w:r w:rsidR="00563020">
        <w:rPr>
          <w:rFonts w:cstheme="minorHAnsi"/>
          <w:b/>
        </w:rPr>
        <w:t>Gastleerlingen</w:t>
      </w:r>
      <w:r w:rsidR="00563020">
        <w:rPr>
          <w:rFonts w:cstheme="minorHAnsi"/>
          <w:b/>
        </w:rPr>
        <w:br/>
      </w:r>
      <w:r w:rsidR="00563020">
        <w:rPr>
          <w:rFonts w:cstheme="minorHAnsi"/>
        </w:rPr>
        <w:t xml:space="preserve">Tijdens de Oerolweken hebben we weer twee leerlingen te gast van wie de ouders voor Oerol werken. Vaste gast Lux in groep 7 en Liza nieuw in groep 3. </w:t>
      </w:r>
    </w:p>
    <w:p w14:paraId="784D12CA" w14:textId="77777777" w:rsidR="00D96800" w:rsidRDefault="00EA302A" w:rsidP="00697CC0">
      <w:r>
        <w:rPr>
          <w:rFonts w:cstheme="minorHAnsi"/>
          <w:b/>
        </w:rPr>
        <w:lastRenderedPageBreak/>
        <w:t>Schoolvoetbal</w:t>
      </w:r>
      <w:r>
        <w:rPr>
          <w:rFonts w:cstheme="minorHAnsi"/>
          <w:b/>
        </w:rPr>
        <w:br/>
      </w:r>
      <w:r>
        <w:rPr>
          <w:rFonts w:cstheme="minorHAnsi"/>
        </w:rPr>
        <w:t>De beker staat waar deze hoort, op ’t Jok!</w:t>
      </w:r>
      <w:r w:rsidR="00E541A4">
        <w:rPr>
          <w:rFonts w:cstheme="minorHAnsi"/>
        </w:rPr>
        <w:t xml:space="preserve"> Een leuke middag met veel voetbalplezier voor alle scholen</w:t>
      </w:r>
      <w:r w:rsidR="00C4047A">
        <w:rPr>
          <w:rFonts w:cstheme="minorHAnsi"/>
        </w:rPr>
        <w:t xml:space="preserve">. </w:t>
      </w:r>
      <w:r w:rsidR="00D96800">
        <w:rPr>
          <w:rFonts w:cstheme="minorHAnsi"/>
        </w:rPr>
        <w:br/>
      </w:r>
      <w:r w:rsidR="001B3421">
        <w:rPr>
          <w:rFonts w:cstheme="minorHAnsi"/>
        </w:rPr>
        <w:br/>
      </w:r>
      <w:r w:rsidR="5B7E0EA9" w:rsidRPr="5B7E0EA9">
        <w:rPr>
          <w:b/>
          <w:bCs/>
        </w:rPr>
        <w:t>Zingen bij Opium!</w:t>
      </w:r>
      <w:r w:rsidR="0049328C">
        <w:br/>
      </w:r>
      <w:r w:rsidR="5B7E0EA9" w:rsidRPr="5B7E0EA9">
        <w:t xml:space="preserve">De kinderen van groep 5/6 mogen op maandag 18 juni in de drie eilander dialecten het lied ‘Hallo allemaal’ zingen voor juf Ank en haar directeur uit de populaire serie de Luizenmoeder. Zij zijn deze avond te gast in het programma Opium van </w:t>
      </w:r>
      <w:proofErr w:type="spellStart"/>
      <w:r w:rsidR="5B7E0EA9" w:rsidRPr="5B7E0EA9">
        <w:t>Cornald</w:t>
      </w:r>
      <w:proofErr w:type="spellEnd"/>
      <w:r w:rsidR="5B7E0EA9" w:rsidRPr="5B7E0EA9">
        <w:t xml:space="preserve"> Maas. U ontvangt via de leerkracht nog nadere informatie. </w:t>
      </w:r>
      <w:r w:rsidR="00D96800">
        <w:br/>
      </w:r>
      <w:r w:rsidR="00D96800">
        <w:br/>
      </w:r>
      <w:r w:rsidR="00C66261">
        <w:rPr>
          <w:b/>
        </w:rPr>
        <w:t>Kind/ouder/leerkrachtgesprekken</w:t>
      </w:r>
      <w:r w:rsidR="00C66261">
        <w:rPr>
          <w:b/>
        </w:rPr>
        <w:br/>
      </w:r>
      <w:r w:rsidR="00745A37">
        <w:t xml:space="preserve">Donderdag 7 juni bent u welkom in de groep van uw kind vanaf 8.15. De leerkracht legt in het kort uit hoe er gewerkt wordt aan de doelen in het </w:t>
      </w:r>
      <w:proofErr w:type="spellStart"/>
      <w:r w:rsidR="00745A37">
        <w:t>kindplan</w:t>
      </w:r>
      <w:proofErr w:type="spellEnd"/>
      <w:r w:rsidR="00745A37">
        <w:t>. Samen met uw kind kunt u de resultaten van de afgelopen periode bekijken en bespreken</w:t>
      </w:r>
      <w:r w:rsidR="00780459">
        <w:t xml:space="preserve"> en de nieuw opgestelde doelen waar inmiddels al aan wordt gewerkt. Na de bijeenkomst in de groep volgt de koffieronde van de medezeggenschapsraad, waarin we graag uw mening horen over </w:t>
      </w:r>
      <w:r w:rsidR="000D23C0">
        <w:t xml:space="preserve">onder andere </w:t>
      </w:r>
      <w:r w:rsidR="00780459">
        <w:t xml:space="preserve">de </w:t>
      </w:r>
      <w:proofErr w:type="spellStart"/>
      <w:r w:rsidR="00780459">
        <w:t>kindplannen</w:t>
      </w:r>
      <w:proofErr w:type="spellEnd"/>
      <w:r w:rsidR="00780459">
        <w:t xml:space="preserve">. </w:t>
      </w:r>
      <w:r w:rsidR="00D96800">
        <w:br/>
      </w:r>
      <w:r w:rsidR="000C1DBC">
        <w:rPr>
          <w:rFonts w:cstheme="minorHAnsi"/>
        </w:rPr>
        <w:br/>
      </w:r>
      <w:r w:rsidR="00000607">
        <w:rPr>
          <w:b/>
        </w:rPr>
        <w:t>Luizencontrole</w:t>
      </w:r>
      <w:r w:rsidR="00000607">
        <w:rPr>
          <w:b/>
        </w:rPr>
        <w:br/>
      </w:r>
      <w:r w:rsidR="00000607">
        <w:t xml:space="preserve">Maandag 4 juni vindt er een extra luizencontrole plaats. </w:t>
      </w:r>
      <w:r w:rsidR="00ED7113">
        <w:t>Er is bij enkele kinderen weer luis gevonden. Wilt u dit op voorhand ook zelf goed controleren</w:t>
      </w:r>
      <w:r w:rsidR="001B3421">
        <w:t>?</w:t>
      </w:r>
      <w:r w:rsidR="00D96800">
        <w:br/>
      </w:r>
      <w:r w:rsidR="000C1DBC">
        <w:rPr>
          <w:rFonts w:cstheme="minorHAnsi"/>
        </w:rPr>
        <w:br/>
      </w:r>
      <w:r w:rsidR="007D23E7">
        <w:rPr>
          <w:b/>
        </w:rPr>
        <w:t>Zwemmen:</w:t>
      </w:r>
      <w:r w:rsidR="007D23E7">
        <w:rPr>
          <w:b/>
        </w:rPr>
        <w:br/>
      </w:r>
      <w:r w:rsidR="00722CAD">
        <w:t>Di 0</w:t>
      </w:r>
      <w:r w:rsidR="00BB5B6B">
        <w:t>5 juni, 5/6;</w:t>
      </w:r>
      <w:r w:rsidR="00D96800">
        <w:t xml:space="preserve"> </w:t>
      </w:r>
      <w:r w:rsidR="00BB5B6B">
        <w:t>Di 12 juni, 3/4</w:t>
      </w:r>
      <w:r w:rsidR="0068464D">
        <w:t>;</w:t>
      </w:r>
      <w:r w:rsidR="00D96800">
        <w:t xml:space="preserve"> </w:t>
      </w:r>
      <w:r w:rsidR="00467092">
        <w:t>Di 19 juni, 3/4;</w:t>
      </w:r>
      <w:r w:rsidR="00D96800">
        <w:t xml:space="preserve"> </w:t>
      </w:r>
      <w:r w:rsidR="003771D8">
        <w:t>Di 26 juni, 3 t/m 6 discozwemmen</w:t>
      </w:r>
      <w:r w:rsidR="00800B65">
        <w:t>;</w:t>
      </w:r>
    </w:p>
    <w:p w14:paraId="6A768865" w14:textId="51BCDCAA" w:rsidR="00B47C0E" w:rsidRPr="00D96800" w:rsidRDefault="000C1DBC" w:rsidP="00D402B5">
      <w:pPr>
        <w:rPr>
          <w:rFonts w:cstheme="minorHAnsi"/>
        </w:rPr>
      </w:pPr>
      <w:r>
        <w:rPr>
          <w:rFonts w:cstheme="minorHAnsi"/>
        </w:rPr>
        <w:br/>
      </w:r>
      <w:r w:rsidR="00BB5B6B">
        <w:rPr>
          <w:b/>
        </w:rPr>
        <w:t>Vooruitblik:</w:t>
      </w:r>
      <w:r w:rsidR="00BB5B6B">
        <w:rPr>
          <w:b/>
        </w:rPr>
        <w:br/>
      </w:r>
      <w:r w:rsidR="001F5830">
        <w:t>Di 29 t/m do 31 mei Schoolkamp 6/7/8;</w:t>
      </w:r>
      <w:r w:rsidR="001F5830">
        <w:br/>
      </w:r>
      <w:r w:rsidR="00CC28D3">
        <w:t>Vrij 1 juni, studiedag team, kinderen vrij;</w:t>
      </w:r>
      <w:r w:rsidR="00CC28D3">
        <w:br/>
        <w:t xml:space="preserve">Do 7 juni, </w:t>
      </w:r>
      <w:proofErr w:type="spellStart"/>
      <w:r w:rsidR="00C50359">
        <w:t>kindplangesprekken</w:t>
      </w:r>
      <w:proofErr w:type="spellEnd"/>
      <w:r w:rsidR="00C50359">
        <w:t xml:space="preserve"> met aansluitend </w:t>
      </w:r>
      <w:r w:rsidR="00CC28D3">
        <w:t xml:space="preserve">koffieronde </w:t>
      </w:r>
      <w:proofErr w:type="spellStart"/>
      <w:r w:rsidR="00CC28D3">
        <w:t>mr</w:t>
      </w:r>
      <w:proofErr w:type="spellEnd"/>
      <w:r w:rsidR="00697CC0">
        <w:t>;</w:t>
      </w:r>
      <w:r w:rsidR="00697CC0">
        <w:br/>
        <w:t>Woe 27 juni, schoolfotograaf;</w:t>
      </w:r>
      <w:r w:rsidR="00697CC0">
        <w:br/>
        <w:t>Ma 2 juli, studiedag, kinderen vrij;</w:t>
      </w:r>
      <w:r w:rsidR="00697CC0">
        <w:br/>
        <w:t>Vrij 6 juli, rapporten mee;</w:t>
      </w:r>
      <w:r w:rsidR="00697CC0">
        <w:br/>
        <w:t xml:space="preserve">Ma 16 juli, doe dag </w:t>
      </w:r>
      <w:proofErr w:type="spellStart"/>
      <w:r w:rsidR="00697CC0">
        <w:t>Skylger</w:t>
      </w:r>
      <w:proofErr w:type="spellEnd"/>
      <w:r w:rsidR="00697CC0">
        <w:t xml:space="preserve"> Jouw voor groep 8;</w:t>
      </w:r>
      <w:r w:rsidR="00697CC0">
        <w:br/>
        <w:t xml:space="preserve">Do 19 juli, slotfeest. </w:t>
      </w:r>
      <w:r w:rsidR="00D96800">
        <w:rPr>
          <w:rFonts w:cstheme="minorHAnsi"/>
        </w:rPr>
        <w:br/>
      </w:r>
      <w:r w:rsidR="00B47C0E">
        <w:t xml:space="preserve">Na de zomervakantie staat de Boschplaatexpeditie voor de groepen 5 t/m 8 gepland op dinsdag 4 en woensdag 5 september. </w:t>
      </w:r>
    </w:p>
    <w:p w14:paraId="173D5EBF" w14:textId="30210554" w:rsidR="000D4612" w:rsidRDefault="000C1DBC" w:rsidP="00D402B5">
      <w:r>
        <w:t xml:space="preserve">Namens het team, Loes Dijk. </w:t>
      </w:r>
    </w:p>
    <w:p w14:paraId="66338924" w14:textId="7DD63104" w:rsidR="00D402B5" w:rsidRPr="00D402B5" w:rsidRDefault="00D96800" w:rsidP="00D402B5">
      <w:bookmarkStart w:id="0" w:name="_GoBack"/>
      <w:bookmarkEnd w:id="0"/>
      <w:r w:rsidRPr="00D402B5">
        <w:rPr>
          <w:noProof/>
          <w:lang w:eastAsia="nl-NL"/>
        </w:rPr>
        <mc:AlternateContent>
          <mc:Choice Requires="wps">
            <w:drawing>
              <wp:anchor distT="0" distB="0" distL="114300" distR="114300" simplePos="0" relativeHeight="251667456" behindDoc="0" locked="0" layoutInCell="1" allowOverlap="1" wp14:anchorId="6802A29F" wp14:editId="1251BF03">
                <wp:simplePos x="0" y="0"/>
                <wp:positionH relativeFrom="margin">
                  <wp:posOffset>1668145</wp:posOffset>
                </wp:positionH>
                <wp:positionV relativeFrom="paragraph">
                  <wp:posOffset>41275</wp:posOffset>
                </wp:positionV>
                <wp:extent cx="2651760" cy="594360"/>
                <wp:effectExtent l="0" t="0" r="0" b="0"/>
                <wp:wrapSquare wrapText="bothSides"/>
                <wp:docPr id="8" name="Tekstvak 1"/>
                <wp:cNvGraphicFramePr/>
                <a:graphic xmlns:a="http://schemas.openxmlformats.org/drawingml/2006/main">
                  <a:graphicData uri="http://schemas.microsoft.com/office/word/2010/wordprocessingShape">
                    <wps:wsp>
                      <wps:cNvSpPr txBox="1"/>
                      <wps:spPr>
                        <a:xfrm>
                          <a:off x="0" y="0"/>
                          <a:ext cx="2651760" cy="594360"/>
                        </a:xfrm>
                        <a:prstGeom prst="rect">
                          <a:avLst/>
                        </a:prstGeom>
                        <a:noFill/>
                      </wps:spPr>
                      <wps:txbx>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02A29F" id="_x0000_t202" coordsize="21600,21600" o:spt="202" path="m,l,21600r21600,l21600,xe">
                <v:stroke joinstyle="miter"/>
                <v:path gradientshapeok="t" o:connecttype="rect"/>
              </v:shapetype>
              <v:shape id="Tekstvak 1" o:spid="_x0000_s1026" type="#_x0000_t202" style="position:absolute;margin-left:131.35pt;margin-top:3.25pt;width:208.8pt;height:4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" filled="f" stroked="f">
                <v:textbox>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v:textbox>
                <w10:wrap type="square" anchorx="margin"/>
              </v:shape>
            </w:pict>
          </mc:Fallback>
        </mc:AlternateContent>
      </w:r>
    </w:p>
    <w:p w14:paraId="095DF137" w14:textId="78884F3B" w:rsidR="00D009D3" w:rsidRPr="00D402B5" w:rsidRDefault="000D4612" w:rsidP="00802D1E">
      <w:pPr>
        <w:spacing w:line="240" w:lineRule="auto"/>
        <w:jc w:val="center"/>
        <w:rPr>
          <w:b/>
          <w:i/>
        </w:rPr>
      </w:pPr>
      <w:r w:rsidRPr="000D4612">
        <w:rPr>
          <w:b/>
          <w:i/>
          <w:noProof/>
          <w:lang w:eastAsia="nl-NL"/>
        </w:rPr>
        <w:drawing>
          <wp:inline distT="0" distB="0" distL="0" distR="0" wp14:anchorId="20548445" wp14:editId="1115A4A2">
            <wp:extent cx="2163375" cy="149352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7603" cy="1517150"/>
                    </a:xfrm>
                    <a:prstGeom prst="rect">
                      <a:avLst/>
                    </a:prstGeom>
                  </pic:spPr>
                </pic:pic>
              </a:graphicData>
            </a:graphic>
          </wp:inline>
        </w:drawing>
      </w:r>
    </w:p>
    <w:sectPr w:rsidR="00D009D3" w:rsidRPr="00D402B5" w:rsidSect="00BE4135">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3D963" w14:textId="77777777" w:rsidR="001D24CD" w:rsidRDefault="001D24CD" w:rsidP="00D07A5D">
      <w:pPr>
        <w:spacing w:before="0" w:after="0" w:line="240" w:lineRule="auto"/>
      </w:pPr>
      <w:r>
        <w:separator/>
      </w:r>
    </w:p>
  </w:endnote>
  <w:endnote w:type="continuationSeparator" w:id="0">
    <w:p w14:paraId="774E6A57" w14:textId="77777777" w:rsidR="001D24CD" w:rsidRDefault="001D24CD" w:rsidP="00D07A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 Futura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00E8" w14:textId="77777777" w:rsidR="002D729E" w:rsidRDefault="002D729E" w:rsidP="007361AA">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70C8265" w14:textId="77777777" w:rsidR="002D729E" w:rsidRDefault="002D729E" w:rsidP="007361A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F34CC9" w14:textId="77777777" w:rsidR="002D729E" w:rsidRDefault="002D729E" w:rsidP="002D72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9F30" w14:textId="77777777" w:rsidR="002D729E" w:rsidRDefault="002D729E" w:rsidP="002D729E">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67270">
      <w:rPr>
        <w:rStyle w:val="Paginanummer"/>
        <w:noProof/>
      </w:rPr>
      <w:t>1</w:t>
    </w:r>
    <w:r>
      <w:rPr>
        <w:rStyle w:val="Paginanummer"/>
      </w:rPr>
      <w:fldChar w:fldCharType="end"/>
    </w:r>
  </w:p>
  <w:p w14:paraId="0C28987B" w14:textId="77777777" w:rsidR="00D07A5D" w:rsidRDefault="00D07A5D" w:rsidP="002D729E">
    <w:pPr>
      <w:pStyle w:val="Voettekst"/>
      <w:ind w:right="360"/>
    </w:pPr>
  </w:p>
  <w:p w14:paraId="0C6E6853" w14:textId="77777777" w:rsidR="00D07A5D" w:rsidRDefault="0055483F">
    <w:pPr>
      <w:pStyle w:val="Voettekst"/>
    </w:pPr>
    <w:r>
      <w:rPr>
        <w:noProof/>
        <w:lang w:eastAsia="nl-NL"/>
      </w:rPr>
      <w:drawing>
        <wp:inline distT="0" distB="0" distL="0" distR="0" wp14:anchorId="75E73CB9" wp14:editId="431180E8">
          <wp:extent cx="5753735" cy="548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0BA87" w14:textId="77777777" w:rsidR="001D24CD" w:rsidRDefault="001D24CD" w:rsidP="00D07A5D">
      <w:pPr>
        <w:spacing w:before="0" w:after="0" w:line="240" w:lineRule="auto"/>
      </w:pPr>
      <w:r>
        <w:separator/>
      </w:r>
    </w:p>
  </w:footnote>
  <w:footnote w:type="continuationSeparator" w:id="0">
    <w:p w14:paraId="71B2BFC5" w14:textId="77777777" w:rsidR="001D24CD" w:rsidRDefault="001D24CD" w:rsidP="00D07A5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94F"/>
    <w:multiLevelType w:val="hybridMultilevel"/>
    <w:tmpl w:val="4E301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93C93"/>
    <w:multiLevelType w:val="hybridMultilevel"/>
    <w:tmpl w:val="E24E6200"/>
    <w:lvl w:ilvl="0" w:tplc="02A86990">
      <w:start w:val="2"/>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15:restartNumberingAfterBreak="0">
    <w:nsid w:val="0EB14C05"/>
    <w:multiLevelType w:val="hybridMultilevel"/>
    <w:tmpl w:val="1DB4E21C"/>
    <w:lvl w:ilvl="0" w:tplc="CA68A9A0">
      <w:start w:val="1"/>
      <w:numFmt w:val="decimal"/>
      <w:lvlText w:val="%1."/>
      <w:lvlJc w:val="left"/>
      <w:pPr>
        <w:tabs>
          <w:tab w:val="num" w:pos="720"/>
        </w:tabs>
        <w:ind w:left="720" w:hanging="360"/>
      </w:pPr>
    </w:lvl>
    <w:lvl w:ilvl="1" w:tplc="FC04E29E">
      <w:start w:val="1"/>
      <w:numFmt w:val="decimal"/>
      <w:lvlText w:val="%2."/>
      <w:lvlJc w:val="left"/>
      <w:pPr>
        <w:tabs>
          <w:tab w:val="num" w:pos="1440"/>
        </w:tabs>
        <w:ind w:left="1440" w:hanging="360"/>
      </w:pPr>
    </w:lvl>
    <w:lvl w:ilvl="2" w:tplc="85FC86EE" w:tentative="1">
      <w:start w:val="1"/>
      <w:numFmt w:val="decimal"/>
      <w:lvlText w:val="%3."/>
      <w:lvlJc w:val="left"/>
      <w:pPr>
        <w:tabs>
          <w:tab w:val="num" w:pos="2160"/>
        </w:tabs>
        <w:ind w:left="2160" w:hanging="360"/>
      </w:pPr>
    </w:lvl>
    <w:lvl w:ilvl="3" w:tplc="D136B434" w:tentative="1">
      <w:start w:val="1"/>
      <w:numFmt w:val="decimal"/>
      <w:lvlText w:val="%4."/>
      <w:lvlJc w:val="left"/>
      <w:pPr>
        <w:tabs>
          <w:tab w:val="num" w:pos="2880"/>
        </w:tabs>
        <w:ind w:left="2880" w:hanging="360"/>
      </w:pPr>
    </w:lvl>
    <w:lvl w:ilvl="4" w:tplc="C7DE1ED8" w:tentative="1">
      <w:start w:val="1"/>
      <w:numFmt w:val="decimal"/>
      <w:lvlText w:val="%5."/>
      <w:lvlJc w:val="left"/>
      <w:pPr>
        <w:tabs>
          <w:tab w:val="num" w:pos="3600"/>
        </w:tabs>
        <w:ind w:left="3600" w:hanging="360"/>
      </w:pPr>
    </w:lvl>
    <w:lvl w:ilvl="5" w:tplc="CA1C2FC4" w:tentative="1">
      <w:start w:val="1"/>
      <w:numFmt w:val="decimal"/>
      <w:lvlText w:val="%6."/>
      <w:lvlJc w:val="left"/>
      <w:pPr>
        <w:tabs>
          <w:tab w:val="num" w:pos="4320"/>
        </w:tabs>
        <w:ind w:left="4320" w:hanging="360"/>
      </w:pPr>
    </w:lvl>
    <w:lvl w:ilvl="6" w:tplc="C2E096A0" w:tentative="1">
      <w:start w:val="1"/>
      <w:numFmt w:val="decimal"/>
      <w:lvlText w:val="%7."/>
      <w:lvlJc w:val="left"/>
      <w:pPr>
        <w:tabs>
          <w:tab w:val="num" w:pos="5040"/>
        </w:tabs>
        <w:ind w:left="5040" w:hanging="360"/>
      </w:pPr>
    </w:lvl>
    <w:lvl w:ilvl="7" w:tplc="E4DE9C48" w:tentative="1">
      <w:start w:val="1"/>
      <w:numFmt w:val="decimal"/>
      <w:lvlText w:val="%8."/>
      <w:lvlJc w:val="left"/>
      <w:pPr>
        <w:tabs>
          <w:tab w:val="num" w:pos="5760"/>
        </w:tabs>
        <w:ind w:left="5760" w:hanging="360"/>
      </w:pPr>
    </w:lvl>
    <w:lvl w:ilvl="8" w:tplc="0322A90E" w:tentative="1">
      <w:start w:val="1"/>
      <w:numFmt w:val="decimal"/>
      <w:lvlText w:val="%9."/>
      <w:lvlJc w:val="left"/>
      <w:pPr>
        <w:tabs>
          <w:tab w:val="num" w:pos="6480"/>
        </w:tabs>
        <w:ind w:left="6480" w:hanging="360"/>
      </w:pPr>
    </w:lvl>
  </w:abstractNum>
  <w:abstractNum w:abstractNumId="3" w15:restartNumberingAfterBreak="0">
    <w:nsid w:val="141E00AB"/>
    <w:multiLevelType w:val="hybridMultilevel"/>
    <w:tmpl w:val="06B23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630AF6"/>
    <w:multiLevelType w:val="hybridMultilevel"/>
    <w:tmpl w:val="85BAD14E"/>
    <w:lvl w:ilvl="0" w:tplc="20D00C30">
      <w:start w:val="1"/>
      <w:numFmt w:val="bullet"/>
      <w:lvlText w:val="•"/>
      <w:lvlJc w:val="left"/>
      <w:pPr>
        <w:tabs>
          <w:tab w:val="num" w:pos="720"/>
        </w:tabs>
        <w:ind w:left="720" w:hanging="360"/>
      </w:pPr>
      <w:rPr>
        <w:rFonts w:ascii="Times New Roman" w:hAnsi="Times New Roman" w:hint="default"/>
      </w:rPr>
    </w:lvl>
    <w:lvl w:ilvl="1" w:tplc="F2FA1D8E" w:tentative="1">
      <w:start w:val="1"/>
      <w:numFmt w:val="bullet"/>
      <w:lvlText w:val="•"/>
      <w:lvlJc w:val="left"/>
      <w:pPr>
        <w:tabs>
          <w:tab w:val="num" w:pos="1440"/>
        </w:tabs>
        <w:ind w:left="1440" w:hanging="360"/>
      </w:pPr>
      <w:rPr>
        <w:rFonts w:ascii="Times New Roman" w:hAnsi="Times New Roman" w:hint="default"/>
      </w:rPr>
    </w:lvl>
    <w:lvl w:ilvl="2" w:tplc="3400381C" w:tentative="1">
      <w:start w:val="1"/>
      <w:numFmt w:val="bullet"/>
      <w:lvlText w:val="•"/>
      <w:lvlJc w:val="left"/>
      <w:pPr>
        <w:tabs>
          <w:tab w:val="num" w:pos="2160"/>
        </w:tabs>
        <w:ind w:left="2160" w:hanging="360"/>
      </w:pPr>
      <w:rPr>
        <w:rFonts w:ascii="Times New Roman" w:hAnsi="Times New Roman" w:hint="default"/>
      </w:rPr>
    </w:lvl>
    <w:lvl w:ilvl="3" w:tplc="19A412CE" w:tentative="1">
      <w:start w:val="1"/>
      <w:numFmt w:val="bullet"/>
      <w:lvlText w:val="•"/>
      <w:lvlJc w:val="left"/>
      <w:pPr>
        <w:tabs>
          <w:tab w:val="num" w:pos="2880"/>
        </w:tabs>
        <w:ind w:left="2880" w:hanging="360"/>
      </w:pPr>
      <w:rPr>
        <w:rFonts w:ascii="Times New Roman" w:hAnsi="Times New Roman" w:hint="default"/>
      </w:rPr>
    </w:lvl>
    <w:lvl w:ilvl="4" w:tplc="C7940D72" w:tentative="1">
      <w:start w:val="1"/>
      <w:numFmt w:val="bullet"/>
      <w:lvlText w:val="•"/>
      <w:lvlJc w:val="left"/>
      <w:pPr>
        <w:tabs>
          <w:tab w:val="num" w:pos="3600"/>
        </w:tabs>
        <w:ind w:left="3600" w:hanging="360"/>
      </w:pPr>
      <w:rPr>
        <w:rFonts w:ascii="Times New Roman" w:hAnsi="Times New Roman" w:hint="default"/>
      </w:rPr>
    </w:lvl>
    <w:lvl w:ilvl="5" w:tplc="1FF41AB8" w:tentative="1">
      <w:start w:val="1"/>
      <w:numFmt w:val="bullet"/>
      <w:lvlText w:val="•"/>
      <w:lvlJc w:val="left"/>
      <w:pPr>
        <w:tabs>
          <w:tab w:val="num" w:pos="4320"/>
        </w:tabs>
        <w:ind w:left="4320" w:hanging="360"/>
      </w:pPr>
      <w:rPr>
        <w:rFonts w:ascii="Times New Roman" w:hAnsi="Times New Roman" w:hint="default"/>
      </w:rPr>
    </w:lvl>
    <w:lvl w:ilvl="6" w:tplc="7732190C" w:tentative="1">
      <w:start w:val="1"/>
      <w:numFmt w:val="bullet"/>
      <w:lvlText w:val="•"/>
      <w:lvlJc w:val="left"/>
      <w:pPr>
        <w:tabs>
          <w:tab w:val="num" w:pos="5040"/>
        </w:tabs>
        <w:ind w:left="5040" w:hanging="360"/>
      </w:pPr>
      <w:rPr>
        <w:rFonts w:ascii="Times New Roman" w:hAnsi="Times New Roman" w:hint="default"/>
      </w:rPr>
    </w:lvl>
    <w:lvl w:ilvl="7" w:tplc="549A2D22" w:tentative="1">
      <w:start w:val="1"/>
      <w:numFmt w:val="bullet"/>
      <w:lvlText w:val="•"/>
      <w:lvlJc w:val="left"/>
      <w:pPr>
        <w:tabs>
          <w:tab w:val="num" w:pos="5760"/>
        </w:tabs>
        <w:ind w:left="5760" w:hanging="360"/>
      </w:pPr>
      <w:rPr>
        <w:rFonts w:ascii="Times New Roman" w:hAnsi="Times New Roman" w:hint="default"/>
      </w:rPr>
    </w:lvl>
    <w:lvl w:ilvl="8" w:tplc="D44A95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497697"/>
    <w:multiLevelType w:val="hybridMultilevel"/>
    <w:tmpl w:val="B3D0E8B2"/>
    <w:lvl w:ilvl="0" w:tplc="831080CC">
      <w:start w:val="1"/>
      <w:numFmt w:val="decimal"/>
      <w:lvlText w:val="%1."/>
      <w:lvlJc w:val="left"/>
      <w:pPr>
        <w:tabs>
          <w:tab w:val="num" w:pos="720"/>
        </w:tabs>
        <w:ind w:left="720" w:hanging="360"/>
      </w:pPr>
    </w:lvl>
    <w:lvl w:ilvl="1" w:tplc="AAF64440" w:tentative="1">
      <w:start w:val="1"/>
      <w:numFmt w:val="decimal"/>
      <w:lvlText w:val="%2."/>
      <w:lvlJc w:val="left"/>
      <w:pPr>
        <w:tabs>
          <w:tab w:val="num" w:pos="1440"/>
        </w:tabs>
        <w:ind w:left="1440" w:hanging="360"/>
      </w:pPr>
    </w:lvl>
    <w:lvl w:ilvl="2" w:tplc="B45CB80A" w:tentative="1">
      <w:start w:val="1"/>
      <w:numFmt w:val="decimal"/>
      <w:lvlText w:val="%3."/>
      <w:lvlJc w:val="left"/>
      <w:pPr>
        <w:tabs>
          <w:tab w:val="num" w:pos="2160"/>
        </w:tabs>
        <w:ind w:left="2160" w:hanging="360"/>
      </w:pPr>
    </w:lvl>
    <w:lvl w:ilvl="3" w:tplc="05A83BA2" w:tentative="1">
      <w:start w:val="1"/>
      <w:numFmt w:val="decimal"/>
      <w:lvlText w:val="%4."/>
      <w:lvlJc w:val="left"/>
      <w:pPr>
        <w:tabs>
          <w:tab w:val="num" w:pos="2880"/>
        </w:tabs>
        <w:ind w:left="2880" w:hanging="360"/>
      </w:pPr>
    </w:lvl>
    <w:lvl w:ilvl="4" w:tplc="3BD0FF84" w:tentative="1">
      <w:start w:val="1"/>
      <w:numFmt w:val="decimal"/>
      <w:lvlText w:val="%5."/>
      <w:lvlJc w:val="left"/>
      <w:pPr>
        <w:tabs>
          <w:tab w:val="num" w:pos="3600"/>
        </w:tabs>
        <w:ind w:left="3600" w:hanging="360"/>
      </w:pPr>
    </w:lvl>
    <w:lvl w:ilvl="5" w:tplc="32C88BD4" w:tentative="1">
      <w:start w:val="1"/>
      <w:numFmt w:val="decimal"/>
      <w:lvlText w:val="%6."/>
      <w:lvlJc w:val="left"/>
      <w:pPr>
        <w:tabs>
          <w:tab w:val="num" w:pos="4320"/>
        </w:tabs>
        <w:ind w:left="4320" w:hanging="360"/>
      </w:pPr>
    </w:lvl>
    <w:lvl w:ilvl="6" w:tplc="B1A0DFA0" w:tentative="1">
      <w:start w:val="1"/>
      <w:numFmt w:val="decimal"/>
      <w:lvlText w:val="%7."/>
      <w:lvlJc w:val="left"/>
      <w:pPr>
        <w:tabs>
          <w:tab w:val="num" w:pos="5040"/>
        </w:tabs>
        <w:ind w:left="5040" w:hanging="360"/>
      </w:pPr>
    </w:lvl>
    <w:lvl w:ilvl="7" w:tplc="AC3E6E20" w:tentative="1">
      <w:start w:val="1"/>
      <w:numFmt w:val="decimal"/>
      <w:lvlText w:val="%8."/>
      <w:lvlJc w:val="left"/>
      <w:pPr>
        <w:tabs>
          <w:tab w:val="num" w:pos="5760"/>
        </w:tabs>
        <w:ind w:left="5760" w:hanging="360"/>
      </w:pPr>
    </w:lvl>
    <w:lvl w:ilvl="8" w:tplc="1F72B1C0" w:tentative="1">
      <w:start w:val="1"/>
      <w:numFmt w:val="decimal"/>
      <w:lvlText w:val="%9."/>
      <w:lvlJc w:val="left"/>
      <w:pPr>
        <w:tabs>
          <w:tab w:val="num" w:pos="6480"/>
        </w:tabs>
        <w:ind w:left="6480" w:hanging="360"/>
      </w:pPr>
    </w:lvl>
  </w:abstractNum>
  <w:abstractNum w:abstractNumId="6" w15:restartNumberingAfterBreak="0">
    <w:nsid w:val="22F30448"/>
    <w:multiLevelType w:val="hybridMultilevel"/>
    <w:tmpl w:val="4DF8749A"/>
    <w:lvl w:ilvl="0" w:tplc="0413000F">
      <w:start w:val="1"/>
      <w:numFmt w:val="decimal"/>
      <w:lvlText w:val="%1."/>
      <w:lvlJc w:val="left"/>
      <w:pPr>
        <w:ind w:left="720" w:hanging="360"/>
      </w:pPr>
    </w:lvl>
    <w:lvl w:ilvl="1" w:tplc="25687384">
      <w:start w:val="1"/>
      <w:numFmt w:val="lowerLetter"/>
      <w:lvlText w:val="%2."/>
      <w:lvlJc w:val="left"/>
      <w:pPr>
        <w:ind w:left="1440" w:hanging="360"/>
      </w:pPr>
      <w:rPr>
        <w:rFonts w:hint="default"/>
      </w:rPr>
    </w:lvl>
    <w:lvl w:ilvl="2" w:tplc="0413000F">
      <w:start w:val="1"/>
      <w:numFmt w:val="decimal"/>
      <w:lvlText w:val="%3."/>
      <w:lvlJc w:val="left"/>
      <w:pPr>
        <w:ind w:left="2340" w:hanging="36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0FA71E4"/>
    <w:multiLevelType w:val="hybridMultilevel"/>
    <w:tmpl w:val="F7D89ECA"/>
    <w:lvl w:ilvl="0" w:tplc="151C4B30">
      <w:start w:val="1"/>
      <w:numFmt w:val="decimal"/>
      <w:lvlText w:val="%1."/>
      <w:lvlJc w:val="left"/>
      <w:pPr>
        <w:tabs>
          <w:tab w:val="num" w:pos="720"/>
        </w:tabs>
        <w:ind w:left="720" w:hanging="360"/>
      </w:pPr>
    </w:lvl>
    <w:lvl w:ilvl="1" w:tplc="06AAF8EE" w:tentative="1">
      <w:start w:val="1"/>
      <w:numFmt w:val="decimal"/>
      <w:lvlText w:val="%2."/>
      <w:lvlJc w:val="left"/>
      <w:pPr>
        <w:tabs>
          <w:tab w:val="num" w:pos="1440"/>
        </w:tabs>
        <w:ind w:left="1440" w:hanging="360"/>
      </w:pPr>
    </w:lvl>
    <w:lvl w:ilvl="2" w:tplc="73E0E5EE" w:tentative="1">
      <w:start w:val="1"/>
      <w:numFmt w:val="decimal"/>
      <w:lvlText w:val="%3."/>
      <w:lvlJc w:val="left"/>
      <w:pPr>
        <w:tabs>
          <w:tab w:val="num" w:pos="2160"/>
        </w:tabs>
        <w:ind w:left="2160" w:hanging="360"/>
      </w:pPr>
    </w:lvl>
    <w:lvl w:ilvl="3" w:tplc="8E3E77C8" w:tentative="1">
      <w:start w:val="1"/>
      <w:numFmt w:val="decimal"/>
      <w:lvlText w:val="%4."/>
      <w:lvlJc w:val="left"/>
      <w:pPr>
        <w:tabs>
          <w:tab w:val="num" w:pos="2880"/>
        </w:tabs>
        <w:ind w:left="2880" w:hanging="360"/>
      </w:pPr>
    </w:lvl>
    <w:lvl w:ilvl="4" w:tplc="C17074FA" w:tentative="1">
      <w:start w:val="1"/>
      <w:numFmt w:val="decimal"/>
      <w:lvlText w:val="%5."/>
      <w:lvlJc w:val="left"/>
      <w:pPr>
        <w:tabs>
          <w:tab w:val="num" w:pos="3600"/>
        </w:tabs>
        <w:ind w:left="3600" w:hanging="360"/>
      </w:pPr>
    </w:lvl>
    <w:lvl w:ilvl="5" w:tplc="3B4089B4" w:tentative="1">
      <w:start w:val="1"/>
      <w:numFmt w:val="decimal"/>
      <w:lvlText w:val="%6."/>
      <w:lvlJc w:val="left"/>
      <w:pPr>
        <w:tabs>
          <w:tab w:val="num" w:pos="4320"/>
        </w:tabs>
        <w:ind w:left="4320" w:hanging="360"/>
      </w:pPr>
    </w:lvl>
    <w:lvl w:ilvl="6" w:tplc="63D8B418" w:tentative="1">
      <w:start w:val="1"/>
      <w:numFmt w:val="decimal"/>
      <w:lvlText w:val="%7."/>
      <w:lvlJc w:val="left"/>
      <w:pPr>
        <w:tabs>
          <w:tab w:val="num" w:pos="5040"/>
        </w:tabs>
        <w:ind w:left="5040" w:hanging="360"/>
      </w:pPr>
    </w:lvl>
    <w:lvl w:ilvl="7" w:tplc="9006BB2C" w:tentative="1">
      <w:start w:val="1"/>
      <w:numFmt w:val="decimal"/>
      <w:lvlText w:val="%8."/>
      <w:lvlJc w:val="left"/>
      <w:pPr>
        <w:tabs>
          <w:tab w:val="num" w:pos="5760"/>
        </w:tabs>
        <w:ind w:left="5760" w:hanging="360"/>
      </w:pPr>
    </w:lvl>
    <w:lvl w:ilvl="8" w:tplc="36FCD2B6" w:tentative="1">
      <w:start w:val="1"/>
      <w:numFmt w:val="decimal"/>
      <w:lvlText w:val="%9."/>
      <w:lvlJc w:val="left"/>
      <w:pPr>
        <w:tabs>
          <w:tab w:val="num" w:pos="6480"/>
        </w:tabs>
        <w:ind w:left="6480" w:hanging="360"/>
      </w:pPr>
    </w:lvl>
  </w:abstractNum>
  <w:abstractNum w:abstractNumId="8" w15:restartNumberingAfterBreak="0">
    <w:nsid w:val="46EF7062"/>
    <w:multiLevelType w:val="hybridMultilevel"/>
    <w:tmpl w:val="3F1C691A"/>
    <w:lvl w:ilvl="0" w:tplc="9CE6A43E">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4ED50F2F"/>
    <w:multiLevelType w:val="hybridMultilevel"/>
    <w:tmpl w:val="C78A7B1A"/>
    <w:lvl w:ilvl="0" w:tplc="51129E22">
      <w:start w:val="3"/>
      <w:numFmt w:val="decimal"/>
      <w:lvlText w:val="%1."/>
      <w:lvlJc w:val="left"/>
      <w:pPr>
        <w:ind w:left="720" w:hanging="360"/>
      </w:pPr>
      <w:rPr>
        <w:rFonts w:hint="default"/>
        <w:b/>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9042B79"/>
    <w:multiLevelType w:val="hybridMultilevel"/>
    <w:tmpl w:val="EA3EEA6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5E5E75D1"/>
    <w:multiLevelType w:val="hybridMultilevel"/>
    <w:tmpl w:val="51E05000"/>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71D84026"/>
    <w:multiLevelType w:val="hybridMultilevel"/>
    <w:tmpl w:val="6E7E7536"/>
    <w:lvl w:ilvl="0" w:tplc="F7EA6774">
      <w:start w:val="1"/>
      <w:numFmt w:val="decimal"/>
      <w:lvlText w:val="%1."/>
      <w:lvlJc w:val="left"/>
      <w:pPr>
        <w:tabs>
          <w:tab w:val="num" w:pos="720"/>
        </w:tabs>
        <w:ind w:left="720" w:hanging="360"/>
      </w:pPr>
    </w:lvl>
    <w:lvl w:ilvl="1" w:tplc="35DA6E24" w:tentative="1">
      <w:start w:val="1"/>
      <w:numFmt w:val="decimal"/>
      <w:lvlText w:val="%2."/>
      <w:lvlJc w:val="left"/>
      <w:pPr>
        <w:tabs>
          <w:tab w:val="num" w:pos="1440"/>
        </w:tabs>
        <w:ind w:left="1440" w:hanging="360"/>
      </w:pPr>
    </w:lvl>
    <w:lvl w:ilvl="2" w:tplc="D6E83B50" w:tentative="1">
      <w:start w:val="1"/>
      <w:numFmt w:val="decimal"/>
      <w:lvlText w:val="%3."/>
      <w:lvlJc w:val="left"/>
      <w:pPr>
        <w:tabs>
          <w:tab w:val="num" w:pos="2160"/>
        </w:tabs>
        <w:ind w:left="2160" w:hanging="360"/>
      </w:pPr>
    </w:lvl>
    <w:lvl w:ilvl="3" w:tplc="E7EAA25C" w:tentative="1">
      <w:start w:val="1"/>
      <w:numFmt w:val="decimal"/>
      <w:lvlText w:val="%4."/>
      <w:lvlJc w:val="left"/>
      <w:pPr>
        <w:tabs>
          <w:tab w:val="num" w:pos="2880"/>
        </w:tabs>
        <w:ind w:left="2880" w:hanging="360"/>
      </w:pPr>
    </w:lvl>
    <w:lvl w:ilvl="4" w:tplc="1EAE8250" w:tentative="1">
      <w:start w:val="1"/>
      <w:numFmt w:val="decimal"/>
      <w:lvlText w:val="%5."/>
      <w:lvlJc w:val="left"/>
      <w:pPr>
        <w:tabs>
          <w:tab w:val="num" w:pos="3600"/>
        </w:tabs>
        <w:ind w:left="3600" w:hanging="360"/>
      </w:pPr>
    </w:lvl>
    <w:lvl w:ilvl="5" w:tplc="CBEA5CF6" w:tentative="1">
      <w:start w:val="1"/>
      <w:numFmt w:val="decimal"/>
      <w:lvlText w:val="%6."/>
      <w:lvlJc w:val="left"/>
      <w:pPr>
        <w:tabs>
          <w:tab w:val="num" w:pos="4320"/>
        </w:tabs>
        <w:ind w:left="4320" w:hanging="360"/>
      </w:pPr>
    </w:lvl>
    <w:lvl w:ilvl="6" w:tplc="A8BA7768" w:tentative="1">
      <w:start w:val="1"/>
      <w:numFmt w:val="decimal"/>
      <w:lvlText w:val="%7."/>
      <w:lvlJc w:val="left"/>
      <w:pPr>
        <w:tabs>
          <w:tab w:val="num" w:pos="5040"/>
        </w:tabs>
        <w:ind w:left="5040" w:hanging="360"/>
      </w:pPr>
    </w:lvl>
    <w:lvl w:ilvl="7" w:tplc="5C42D57A" w:tentative="1">
      <w:start w:val="1"/>
      <w:numFmt w:val="decimal"/>
      <w:lvlText w:val="%8."/>
      <w:lvlJc w:val="left"/>
      <w:pPr>
        <w:tabs>
          <w:tab w:val="num" w:pos="5760"/>
        </w:tabs>
        <w:ind w:left="5760" w:hanging="360"/>
      </w:pPr>
    </w:lvl>
    <w:lvl w:ilvl="8" w:tplc="4AD07FA0" w:tentative="1">
      <w:start w:val="1"/>
      <w:numFmt w:val="decimal"/>
      <w:lvlText w:val="%9."/>
      <w:lvlJc w:val="left"/>
      <w:pPr>
        <w:tabs>
          <w:tab w:val="num" w:pos="6480"/>
        </w:tabs>
        <w:ind w:left="6480" w:hanging="360"/>
      </w:pPr>
    </w:lvl>
  </w:abstractNum>
  <w:abstractNum w:abstractNumId="13" w15:restartNumberingAfterBreak="0">
    <w:nsid w:val="78714C93"/>
    <w:multiLevelType w:val="hybridMultilevel"/>
    <w:tmpl w:val="CC72AC48"/>
    <w:lvl w:ilvl="0" w:tplc="683651E8">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7CA22466"/>
    <w:multiLevelType w:val="hybridMultilevel"/>
    <w:tmpl w:val="0EE4855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
  </w:num>
  <w:num w:numId="2">
    <w:abstractNumId w:val="6"/>
  </w:num>
  <w:num w:numId="3">
    <w:abstractNumId w:val="13"/>
  </w:num>
  <w:num w:numId="4">
    <w:abstractNumId w:val="14"/>
  </w:num>
  <w:num w:numId="5">
    <w:abstractNumId w:val="10"/>
  </w:num>
  <w:num w:numId="6">
    <w:abstractNumId w:val="9"/>
  </w:num>
  <w:num w:numId="7">
    <w:abstractNumId w:val="8"/>
  </w:num>
  <w:num w:numId="8">
    <w:abstractNumId w:val="11"/>
  </w:num>
  <w:num w:numId="9">
    <w:abstractNumId w:val="5"/>
  </w:num>
  <w:num w:numId="10">
    <w:abstractNumId w:val="12"/>
  </w:num>
  <w:num w:numId="11">
    <w:abstractNumId w:val="7"/>
  </w:num>
  <w:num w:numId="12">
    <w:abstractNumId w:val="2"/>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320"/>
    <w:rsid w:val="00000607"/>
    <w:rsid w:val="00000963"/>
    <w:rsid w:val="00006AC5"/>
    <w:rsid w:val="000109F1"/>
    <w:rsid w:val="000121D4"/>
    <w:rsid w:val="00012CE8"/>
    <w:rsid w:val="0002285D"/>
    <w:rsid w:val="00025D2A"/>
    <w:rsid w:val="00042D6B"/>
    <w:rsid w:val="00043395"/>
    <w:rsid w:val="00044917"/>
    <w:rsid w:val="00050812"/>
    <w:rsid w:val="00053E0D"/>
    <w:rsid w:val="00056D96"/>
    <w:rsid w:val="00064DCB"/>
    <w:rsid w:val="00067AB1"/>
    <w:rsid w:val="00071325"/>
    <w:rsid w:val="00087328"/>
    <w:rsid w:val="000A2243"/>
    <w:rsid w:val="000B7993"/>
    <w:rsid w:val="000C1DBC"/>
    <w:rsid w:val="000D23C0"/>
    <w:rsid w:val="000D4612"/>
    <w:rsid w:val="000D4C49"/>
    <w:rsid w:val="000E6857"/>
    <w:rsid w:val="0011613F"/>
    <w:rsid w:val="001354A7"/>
    <w:rsid w:val="00144937"/>
    <w:rsid w:val="0015152A"/>
    <w:rsid w:val="00153121"/>
    <w:rsid w:val="001633DB"/>
    <w:rsid w:val="001640EB"/>
    <w:rsid w:val="00165C34"/>
    <w:rsid w:val="00171AE2"/>
    <w:rsid w:val="00172ECC"/>
    <w:rsid w:val="00175A00"/>
    <w:rsid w:val="001803A7"/>
    <w:rsid w:val="001825C3"/>
    <w:rsid w:val="001836E0"/>
    <w:rsid w:val="001A6633"/>
    <w:rsid w:val="001A77ED"/>
    <w:rsid w:val="001B233B"/>
    <w:rsid w:val="001B3421"/>
    <w:rsid w:val="001D24CD"/>
    <w:rsid w:val="001D2E37"/>
    <w:rsid w:val="001D7E2C"/>
    <w:rsid w:val="001E3CC4"/>
    <w:rsid w:val="001E4DD5"/>
    <w:rsid w:val="001F11FB"/>
    <w:rsid w:val="001F5830"/>
    <w:rsid w:val="00205B9E"/>
    <w:rsid w:val="00206E27"/>
    <w:rsid w:val="00215D08"/>
    <w:rsid w:val="0023186C"/>
    <w:rsid w:val="00233284"/>
    <w:rsid w:val="0024223E"/>
    <w:rsid w:val="00243093"/>
    <w:rsid w:val="0024498A"/>
    <w:rsid w:val="00245A73"/>
    <w:rsid w:val="00254CF6"/>
    <w:rsid w:val="002574D2"/>
    <w:rsid w:val="002712B3"/>
    <w:rsid w:val="0027137C"/>
    <w:rsid w:val="0027702C"/>
    <w:rsid w:val="002A0011"/>
    <w:rsid w:val="002A6962"/>
    <w:rsid w:val="002C02F6"/>
    <w:rsid w:val="002C0D15"/>
    <w:rsid w:val="002C17EE"/>
    <w:rsid w:val="002C6B96"/>
    <w:rsid w:val="002D729E"/>
    <w:rsid w:val="002E4727"/>
    <w:rsid w:val="002F3D41"/>
    <w:rsid w:val="002F6F8D"/>
    <w:rsid w:val="00315DBD"/>
    <w:rsid w:val="003204AB"/>
    <w:rsid w:val="0032380F"/>
    <w:rsid w:val="00330F20"/>
    <w:rsid w:val="0033229D"/>
    <w:rsid w:val="0034250D"/>
    <w:rsid w:val="00350316"/>
    <w:rsid w:val="00351A89"/>
    <w:rsid w:val="003771D8"/>
    <w:rsid w:val="00382D51"/>
    <w:rsid w:val="00386073"/>
    <w:rsid w:val="00386ED6"/>
    <w:rsid w:val="003C0C03"/>
    <w:rsid w:val="003D1318"/>
    <w:rsid w:val="003D16B0"/>
    <w:rsid w:val="003E13BD"/>
    <w:rsid w:val="003F0306"/>
    <w:rsid w:val="003F2013"/>
    <w:rsid w:val="004002BD"/>
    <w:rsid w:val="004013BA"/>
    <w:rsid w:val="004313A4"/>
    <w:rsid w:val="00436A0B"/>
    <w:rsid w:val="00437689"/>
    <w:rsid w:val="00443176"/>
    <w:rsid w:val="00443A29"/>
    <w:rsid w:val="004547FB"/>
    <w:rsid w:val="00454F80"/>
    <w:rsid w:val="00467092"/>
    <w:rsid w:val="0047273F"/>
    <w:rsid w:val="00482BCF"/>
    <w:rsid w:val="00484232"/>
    <w:rsid w:val="00493122"/>
    <w:rsid w:val="004931FB"/>
    <w:rsid w:val="0049328C"/>
    <w:rsid w:val="00494F11"/>
    <w:rsid w:val="004A419C"/>
    <w:rsid w:val="004B43CF"/>
    <w:rsid w:val="004C5137"/>
    <w:rsid w:val="004D0A7B"/>
    <w:rsid w:val="004D166F"/>
    <w:rsid w:val="004D5359"/>
    <w:rsid w:val="004E0E92"/>
    <w:rsid w:val="004E7F4C"/>
    <w:rsid w:val="004F25B1"/>
    <w:rsid w:val="005035A0"/>
    <w:rsid w:val="005111BF"/>
    <w:rsid w:val="0051494B"/>
    <w:rsid w:val="00530E08"/>
    <w:rsid w:val="00536B20"/>
    <w:rsid w:val="005375AD"/>
    <w:rsid w:val="00541721"/>
    <w:rsid w:val="005442D0"/>
    <w:rsid w:val="005502B7"/>
    <w:rsid w:val="0055483F"/>
    <w:rsid w:val="00554A72"/>
    <w:rsid w:val="00563020"/>
    <w:rsid w:val="005705CD"/>
    <w:rsid w:val="00573DD7"/>
    <w:rsid w:val="00574D06"/>
    <w:rsid w:val="00582AEA"/>
    <w:rsid w:val="005833E4"/>
    <w:rsid w:val="00587F3D"/>
    <w:rsid w:val="005B066C"/>
    <w:rsid w:val="005C5DF0"/>
    <w:rsid w:val="005E0108"/>
    <w:rsid w:val="00600085"/>
    <w:rsid w:val="00600CE2"/>
    <w:rsid w:val="00613678"/>
    <w:rsid w:val="00662B3A"/>
    <w:rsid w:val="006630A8"/>
    <w:rsid w:val="0067328F"/>
    <w:rsid w:val="00682F57"/>
    <w:rsid w:val="0068464D"/>
    <w:rsid w:val="00696599"/>
    <w:rsid w:val="00697CC0"/>
    <w:rsid w:val="006A185B"/>
    <w:rsid w:val="006A32E3"/>
    <w:rsid w:val="006A3326"/>
    <w:rsid w:val="006B26DC"/>
    <w:rsid w:val="006D00C5"/>
    <w:rsid w:val="006E777D"/>
    <w:rsid w:val="006F36A8"/>
    <w:rsid w:val="00700794"/>
    <w:rsid w:val="00700DF1"/>
    <w:rsid w:val="00701240"/>
    <w:rsid w:val="00703C55"/>
    <w:rsid w:val="00712348"/>
    <w:rsid w:val="00716B2C"/>
    <w:rsid w:val="00722CAD"/>
    <w:rsid w:val="00726E06"/>
    <w:rsid w:val="0074348C"/>
    <w:rsid w:val="00745A37"/>
    <w:rsid w:val="00753C47"/>
    <w:rsid w:val="00762FF3"/>
    <w:rsid w:val="00764D94"/>
    <w:rsid w:val="0077065C"/>
    <w:rsid w:val="0077446C"/>
    <w:rsid w:val="0077622C"/>
    <w:rsid w:val="00780459"/>
    <w:rsid w:val="0078048C"/>
    <w:rsid w:val="00784E74"/>
    <w:rsid w:val="007851BB"/>
    <w:rsid w:val="007A157F"/>
    <w:rsid w:val="007B062C"/>
    <w:rsid w:val="007B44A4"/>
    <w:rsid w:val="007C2486"/>
    <w:rsid w:val="007C3F87"/>
    <w:rsid w:val="007D23E7"/>
    <w:rsid w:val="007D4500"/>
    <w:rsid w:val="007E297C"/>
    <w:rsid w:val="007E64E0"/>
    <w:rsid w:val="007E7B79"/>
    <w:rsid w:val="007F7284"/>
    <w:rsid w:val="00800B65"/>
    <w:rsid w:val="00801DFF"/>
    <w:rsid w:val="00802D1E"/>
    <w:rsid w:val="0080672B"/>
    <w:rsid w:val="0080755F"/>
    <w:rsid w:val="008132BD"/>
    <w:rsid w:val="008177CF"/>
    <w:rsid w:val="0082007F"/>
    <w:rsid w:val="00833EC4"/>
    <w:rsid w:val="008353A0"/>
    <w:rsid w:val="00844649"/>
    <w:rsid w:val="00844730"/>
    <w:rsid w:val="008466D4"/>
    <w:rsid w:val="00855470"/>
    <w:rsid w:val="00855A88"/>
    <w:rsid w:val="00862C90"/>
    <w:rsid w:val="00873533"/>
    <w:rsid w:val="00873689"/>
    <w:rsid w:val="00877CEA"/>
    <w:rsid w:val="00897D2E"/>
    <w:rsid w:val="008A5768"/>
    <w:rsid w:val="008B1BCA"/>
    <w:rsid w:val="008B44BF"/>
    <w:rsid w:val="008C1FBF"/>
    <w:rsid w:val="008C3E16"/>
    <w:rsid w:val="008D7E29"/>
    <w:rsid w:val="008E070E"/>
    <w:rsid w:val="008E1BBF"/>
    <w:rsid w:val="008E1E9E"/>
    <w:rsid w:val="008E5833"/>
    <w:rsid w:val="00904DB6"/>
    <w:rsid w:val="00915BAD"/>
    <w:rsid w:val="00923906"/>
    <w:rsid w:val="00925C31"/>
    <w:rsid w:val="00947714"/>
    <w:rsid w:val="00953308"/>
    <w:rsid w:val="00962C47"/>
    <w:rsid w:val="00972162"/>
    <w:rsid w:val="00976FB2"/>
    <w:rsid w:val="00981B8D"/>
    <w:rsid w:val="00997EA8"/>
    <w:rsid w:val="009A0EF2"/>
    <w:rsid w:val="009A2D79"/>
    <w:rsid w:val="009C0160"/>
    <w:rsid w:val="009C1B73"/>
    <w:rsid w:val="009C609E"/>
    <w:rsid w:val="009C6151"/>
    <w:rsid w:val="009D014E"/>
    <w:rsid w:val="009D1A95"/>
    <w:rsid w:val="009D659E"/>
    <w:rsid w:val="009F17D4"/>
    <w:rsid w:val="009F7C7E"/>
    <w:rsid w:val="00A037EE"/>
    <w:rsid w:val="00A0731F"/>
    <w:rsid w:val="00A14650"/>
    <w:rsid w:val="00A14BD6"/>
    <w:rsid w:val="00A16F62"/>
    <w:rsid w:val="00A22BF2"/>
    <w:rsid w:val="00A414FB"/>
    <w:rsid w:val="00A45320"/>
    <w:rsid w:val="00A55A20"/>
    <w:rsid w:val="00A55ACC"/>
    <w:rsid w:val="00A60FF0"/>
    <w:rsid w:val="00A64470"/>
    <w:rsid w:val="00A8426B"/>
    <w:rsid w:val="00A8452A"/>
    <w:rsid w:val="00A904BD"/>
    <w:rsid w:val="00A92E09"/>
    <w:rsid w:val="00A94F3E"/>
    <w:rsid w:val="00A978F9"/>
    <w:rsid w:val="00AA0DAF"/>
    <w:rsid w:val="00AB3D13"/>
    <w:rsid w:val="00AB3EA5"/>
    <w:rsid w:val="00AF16C2"/>
    <w:rsid w:val="00AF508C"/>
    <w:rsid w:val="00B009F2"/>
    <w:rsid w:val="00B040D1"/>
    <w:rsid w:val="00B05A53"/>
    <w:rsid w:val="00B1105E"/>
    <w:rsid w:val="00B20DC8"/>
    <w:rsid w:val="00B40985"/>
    <w:rsid w:val="00B419ED"/>
    <w:rsid w:val="00B454FE"/>
    <w:rsid w:val="00B46E4B"/>
    <w:rsid w:val="00B47C0E"/>
    <w:rsid w:val="00B61295"/>
    <w:rsid w:val="00B708CD"/>
    <w:rsid w:val="00B75E0C"/>
    <w:rsid w:val="00B8250A"/>
    <w:rsid w:val="00B93817"/>
    <w:rsid w:val="00BB2EA6"/>
    <w:rsid w:val="00BB5B6B"/>
    <w:rsid w:val="00BB7ADF"/>
    <w:rsid w:val="00BC3A40"/>
    <w:rsid w:val="00BC572D"/>
    <w:rsid w:val="00BD29DB"/>
    <w:rsid w:val="00BE2B54"/>
    <w:rsid w:val="00BE4135"/>
    <w:rsid w:val="00BF01EA"/>
    <w:rsid w:val="00BF7295"/>
    <w:rsid w:val="00C310BA"/>
    <w:rsid w:val="00C37EFD"/>
    <w:rsid w:val="00C4047A"/>
    <w:rsid w:val="00C437E4"/>
    <w:rsid w:val="00C470B8"/>
    <w:rsid w:val="00C50359"/>
    <w:rsid w:val="00C66261"/>
    <w:rsid w:val="00C7280E"/>
    <w:rsid w:val="00C74089"/>
    <w:rsid w:val="00C80283"/>
    <w:rsid w:val="00C90409"/>
    <w:rsid w:val="00C93928"/>
    <w:rsid w:val="00C97B6B"/>
    <w:rsid w:val="00CA33E7"/>
    <w:rsid w:val="00CA5937"/>
    <w:rsid w:val="00CB14DD"/>
    <w:rsid w:val="00CB457A"/>
    <w:rsid w:val="00CC085D"/>
    <w:rsid w:val="00CC0A60"/>
    <w:rsid w:val="00CC1226"/>
    <w:rsid w:val="00CC28D3"/>
    <w:rsid w:val="00CC4142"/>
    <w:rsid w:val="00CD0538"/>
    <w:rsid w:val="00CE0D61"/>
    <w:rsid w:val="00CE0F76"/>
    <w:rsid w:val="00CE2DDB"/>
    <w:rsid w:val="00CE39CD"/>
    <w:rsid w:val="00CE41CC"/>
    <w:rsid w:val="00CF6C0F"/>
    <w:rsid w:val="00D009D3"/>
    <w:rsid w:val="00D07A5D"/>
    <w:rsid w:val="00D27B78"/>
    <w:rsid w:val="00D32CD2"/>
    <w:rsid w:val="00D375CC"/>
    <w:rsid w:val="00D402B5"/>
    <w:rsid w:val="00D41FB2"/>
    <w:rsid w:val="00D566F4"/>
    <w:rsid w:val="00D74372"/>
    <w:rsid w:val="00D777AA"/>
    <w:rsid w:val="00D81078"/>
    <w:rsid w:val="00D83971"/>
    <w:rsid w:val="00D86DF4"/>
    <w:rsid w:val="00D96800"/>
    <w:rsid w:val="00DA4309"/>
    <w:rsid w:val="00DA5685"/>
    <w:rsid w:val="00DB7B3A"/>
    <w:rsid w:val="00DD2D7B"/>
    <w:rsid w:val="00DD3687"/>
    <w:rsid w:val="00DE1AAE"/>
    <w:rsid w:val="00E1252B"/>
    <w:rsid w:val="00E1437E"/>
    <w:rsid w:val="00E26584"/>
    <w:rsid w:val="00E3648E"/>
    <w:rsid w:val="00E541A4"/>
    <w:rsid w:val="00E55FEC"/>
    <w:rsid w:val="00E63499"/>
    <w:rsid w:val="00E65F02"/>
    <w:rsid w:val="00E66B3A"/>
    <w:rsid w:val="00E67270"/>
    <w:rsid w:val="00E735E6"/>
    <w:rsid w:val="00E75FA2"/>
    <w:rsid w:val="00E85779"/>
    <w:rsid w:val="00E91344"/>
    <w:rsid w:val="00E937D6"/>
    <w:rsid w:val="00E94D04"/>
    <w:rsid w:val="00E96A47"/>
    <w:rsid w:val="00E979C8"/>
    <w:rsid w:val="00EA03F6"/>
    <w:rsid w:val="00EA0547"/>
    <w:rsid w:val="00EA2C66"/>
    <w:rsid w:val="00EA302A"/>
    <w:rsid w:val="00EB04EB"/>
    <w:rsid w:val="00EB3E98"/>
    <w:rsid w:val="00ED07AC"/>
    <w:rsid w:val="00ED48B6"/>
    <w:rsid w:val="00ED7113"/>
    <w:rsid w:val="00F167D7"/>
    <w:rsid w:val="00F251CD"/>
    <w:rsid w:val="00F25813"/>
    <w:rsid w:val="00F27659"/>
    <w:rsid w:val="00F323A2"/>
    <w:rsid w:val="00F33861"/>
    <w:rsid w:val="00F47AC4"/>
    <w:rsid w:val="00F5100D"/>
    <w:rsid w:val="00F52B3F"/>
    <w:rsid w:val="00F5743B"/>
    <w:rsid w:val="00F60706"/>
    <w:rsid w:val="00F60A2E"/>
    <w:rsid w:val="00F65344"/>
    <w:rsid w:val="00F67B3E"/>
    <w:rsid w:val="00F73F94"/>
    <w:rsid w:val="00F75CE5"/>
    <w:rsid w:val="00F87400"/>
    <w:rsid w:val="00FC1544"/>
    <w:rsid w:val="00FC7D2B"/>
    <w:rsid w:val="00FD7F7C"/>
    <w:rsid w:val="00FE49C4"/>
    <w:rsid w:val="00FE5FF6"/>
    <w:rsid w:val="00FE62DB"/>
    <w:rsid w:val="00FE7D16"/>
    <w:rsid w:val="00FF2D5E"/>
    <w:rsid w:val="5B7E0EA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BA3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52B3F"/>
    <w:rPr>
      <w:sz w:val="20"/>
      <w:szCs w:val="20"/>
    </w:rPr>
  </w:style>
  <w:style w:type="paragraph" w:styleId="Kop1">
    <w:name w:val="heading 1"/>
    <w:basedOn w:val="Standaard"/>
    <w:next w:val="Standaard"/>
    <w:link w:val="Kop1Char"/>
    <w:uiPriority w:val="9"/>
    <w:qFormat/>
    <w:rsid w:val="00F52B3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autoRedefine/>
    <w:uiPriority w:val="9"/>
    <w:unhideWhenUsed/>
    <w:qFormat/>
    <w:rsid w:val="00F52B3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720" w:hanging="360"/>
      <w:outlineLvl w:val="1"/>
    </w:pPr>
    <w:rPr>
      <w:caps/>
      <w:spacing w:val="15"/>
      <w:sz w:val="22"/>
      <w:szCs w:val="22"/>
    </w:rPr>
  </w:style>
  <w:style w:type="paragraph" w:styleId="Kop3">
    <w:name w:val="heading 3"/>
    <w:basedOn w:val="Standaard"/>
    <w:next w:val="Standaard"/>
    <w:link w:val="Kop3Char"/>
    <w:uiPriority w:val="9"/>
    <w:unhideWhenUsed/>
    <w:qFormat/>
    <w:rsid w:val="00F52B3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F52B3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unhideWhenUsed/>
    <w:qFormat/>
    <w:rsid w:val="00F52B3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F52B3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F52B3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F52B3F"/>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52B3F"/>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2B3F"/>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F52B3F"/>
    <w:rPr>
      <w:caps/>
      <w:spacing w:val="15"/>
      <w:shd w:val="clear" w:color="auto" w:fill="DBE5F1" w:themeFill="accent1" w:themeFillTint="33"/>
    </w:rPr>
  </w:style>
  <w:style w:type="character" w:customStyle="1" w:styleId="Kop3Char">
    <w:name w:val="Kop 3 Char"/>
    <w:basedOn w:val="Standaardalinea-lettertype"/>
    <w:link w:val="Kop3"/>
    <w:uiPriority w:val="9"/>
    <w:rsid w:val="00F52B3F"/>
    <w:rPr>
      <w:caps/>
      <w:color w:val="243F60" w:themeColor="accent1" w:themeShade="7F"/>
      <w:spacing w:val="15"/>
    </w:rPr>
  </w:style>
  <w:style w:type="character" w:customStyle="1" w:styleId="Kop4Char">
    <w:name w:val="Kop 4 Char"/>
    <w:basedOn w:val="Standaardalinea-lettertype"/>
    <w:link w:val="Kop4"/>
    <w:uiPriority w:val="9"/>
    <w:rsid w:val="00F52B3F"/>
    <w:rPr>
      <w:caps/>
      <w:color w:val="365F91" w:themeColor="accent1" w:themeShade="BF"/>
      <w:spacing w:val="10"/>
    </w:rPr>
  </w:style>
  <w:style w:type="character" w:customStyle="1" w:styleId="Kop5Char">
    <w:name w:val="Kop 5 Char"/>
    <w:basedOn w:val="Standaardalinea-lettertype"/>
    <w:link w:val="Kop5"/>
    <w:uiPriority w:val="9"/>
    <w:rsid w:val="00F52B3F"/>
    <w:rPr>
      <w:caps/>
      <w:color w:val="365F91" w:themeColor="accent1" w:themeShade="BF"/>
      <w:spacing w:val="10"/>
    </w:rPr>
  </w:style>
  <w:style w:type="character" w:customStyle="1" w:styleId="Kop6Char">
    <w:name w:val="Kop 6 Char"/>
    <w:basedOn w:val="Standaardalinea-lettertype"/>
    <w:link w:val="Kop6"/>
    <w:uiPriority w:val="9"/>
    <w:semiHidden/>
    <w:rsid w:val="00F52B3F"/>
    <w:rPr>
      <w:caps/>
      <w:color w:val="365F91" w:themeColor="accent1" w:themeShade="BF"/>
      <w:spacing w:val="10"/>
    </w:rPr>
  </w:style>
  <w:style w:type="character" w:customStyle="1" w:styleId="Kop7Char">
    <w:name w:val="Kop 7 Char"/>
    <w:basedOn w:val="Standaardalinea-lettertype"/>
    <w:link w:val="Kop7"/>
    <w:uiPriority w:val="9"/>
    <w:semiHidden/>
    <w:rsid w:val="00F52B3F"/>
    <w:rPr>
      <w:caps/>
      <w:color w:val="365F91" w:themeColor="accent1" w:themeShade="BF"/>
      <w:spacing w:val="10"/>
    </w:rPr>
  </w:style>
  <w:style w:type="character" w:customStyle="1" w:styleId="Kop8Char">
    <w:name w:val="Kop 8 Char"/>
    <w:basedOn w:val="Standaardalinea-lettertype"/>
    <w:link w:val="Kop8"/>
    <w:uiPriority w:val="9"/>
    <w:semiHidden/>
    <w:rsid w:val="00F52B3F"/>
    <w:rPr>
      <w:caps/>
      <w:spacing w:val="10"/>
      <w:sz w:val="18"/>
      <w:szCs w:val="18"/>
    </w:rPr>
  </w:style>
  <w:style w:type="character" w:customStyle="1" w:styleId="Kop9Char">
    <w:name w:val="Kop 9 Char"/>
    <w:basedOn w:val="Standaardalinea-lettertype"/>
    <w:link w:val="Kop9"/>
    <w:uiPriority w:val="9"/>
    <w:semiHidden/>
    <w:rsid w:val="00F52B3F"/>
    <w:rPr>
      <w:i/>
      <w:caps/>
      <w:spacing w:val="10"/>
      <w:sz w:val="18"/>
      <w:szCs w:val="18"/>
    </w:rPr>
  </w:style>
  <w:style w:type="paragraph" w:styleId="Bijschrift">
    <w:name w:val="caption"/>
    <w:basedOn w:val="Standaard"/>
    <w:next w:val="Standaard"/>
    <w:uiPriority w:val="35"/>
    <w:semiHidden/>
    <w:unhideWhenUsed/>
    <w:qFormat/>
    <w:rsid w:val="00F52B3F"/>
    <w:rPr>
      <w:b/>
      <w:bCs/>
      <w:color w:val="365F91" w:themeColor="accent1" w:themeShade="BF"/>
      <w:sz w:val="16"/>
      <w:szCs w:val="16"/>
    </w:rPr>
  </w:style>
  <w:style w:type="paragraph" w:styleId="Titel">
    <w:name w:val="Title"/>
    <w:basedOn w:val="Standaard"/>
    <w:next w:val="Standaard"/>
    <w:link w:val="TitelChar"/>
    <w:uiPriority w:val="10"/>
    <w:qFormat/>
    <w:rsid w:val="00F52B3F"/>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F52B3F"/>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F52B3F"/>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F52B3F"/>
    <w:rPr>
      <w:caps/>
      <w:color w:val="595959" w:themeColor="text1" w:themeTint="A6"/>
      <w:spacing w:val="10"/>
      <w:sz w:val="24"/>
      <w:szCs w:val="24"/>
    </w:rPr>
  </w:style>
  <w:style w:type="character" w:styleId="Zwaar">
    <w:name w:val="Strong"/>
    <w:uiPriority w:val="22"/>
    <w:qFormat/>
    <w:rsid w:val="00F52B3F"/>
    <w:rPr>
      <w:b/>
      <w:bCs/>
    </w:rPr>
  </w:style>
  <w:style w:type="character" w:styleId="Nadruk">
    <w:name w:val="Emphasis"/>
    <w:uiPriority w:val="20"/>
    <w:qFormat/>
    <w:rsid w:val="00F52B3F"/>
    <w:rPr>
      <w:caps/>
      <w:color w:val="243F60" w:themeColor="accent1" w:themeShade="7F"/>
      <w:spacing w:val="5"/>
    </w:rPr>
  </w:style>
  <w:style w:type="paragraph" w:styleId="Geenafstand">
    <w:name w:val="No Spacing"/>
    <w:basedOn w:val="Standaard"/>
    <w:link w:val="GeenafstandChar"/>
    <w:uiPriority w:val="1"/>
    <w:qFormat/>
    <w:rsid w:val="00F52B3F"/>
    <w:pPr>
      <w:spacing w:before="0" w:after="0" w:line="240" w:lineRule="auto"/>
    </w:pPr>
  </w:style>
  <w:style w:type="character" w:customStyle="1" w:styleId="GeenafstandChar">
    <w:name w:val="Geen afstand Char"/>
    <w:basedOn w:val="Standaardalinea-lettertype"/>
    <w:link w:val="Geenafstand"/>
    <w:uiPriority w:val="1"/>
    <w:rsid w:val="00F52B3F"/>
    <w:rPr>
      <w:sz w:val="20"/>
      <w:szCs w:val="20"/>
    </w:rPr>
  </w:style>
  <w:style w:type="paragraph" w:styleId="Lijstalinea">
    <w:name w:val="List Paragraph"/>
    <w:basedOn w:val="Standaard"/>
    <w:uiPriority w:val="34"/>
    <w:qFormat/>
    <w:rsid w:val="00F52B3F"/>
    <w:pPr>
      <w:ind w:left="720"/>
      <w:contextualSpacing/>
    </w:pPr>
  </w:style>
  <w:style w:type="paragraph" w:styleId="Citaat">
    <w:name w:val="Quote"/>
    <w:basedOn w:val="Standaard"/>
    <w:next w:val="Standaard"/>
    <w:link w:val="CitaatChar"/>
    <w:uiPriority w:val="29"/>
    <w:qFormat/>
    <w:rsid w:val="00F52B3F"/>
    <w:rPr>
      <w:i/>
      <w:iCs/>
    </w:rPr>
  </w:style>
  <w:style w:type="character" w:customStyle="1" w:styleId="CitaatChar">
    <w:name w:val="Citaat Char"/>
    <w:basedOn w:val="Standaardalinea-lettertype"/>
    <w:link w:val="Citaat"/>
    <w:uiPriority w:val="29"/>
    <w:rsid w:val="00F52B3F"/>
    <w:rPr>
      <w:i/>
      <w:iCs/>
      <w:sz w:val="20"/>
      <w:szCs w:val="20"/>
    </w:rPr>
  </w:style>
  <w:style w:type="paragraph" w:styleId="Duidelijkcitaat">
    <w:name w:val="Intense Quote"/>
    <w:basedOn w:val="Standaard"/>
    <w:next w:val="Standaard"/>
    <w:link w:val="DuidelijkcitaatChar"/>
    <w:uiPriority w:val="30"/>
    <w:qFormat/>
    <w:rsid w:val="00F52B3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F52B3F"/>
    <w:rPr>
      <w:i/>
      <w:iCs/>
      <w:color w:val="4F81BD" w:themeColor="accent1"/>
      <w:sz w:val="20"/>
      <w:szCs w:val="20"/>
    </w:rPr>
  </w:style>
  <w:style w:type="character" w:styleId="Subtielebenadrukking">
    <w:name w:val="Subtle Emphasis"/>
    <w:uiPriority w:val="19"/>
    <w:qFormat/>
    <w:rsid w:val="00F52B3F"/>
    <w:rPr>
      <w:i/>
      <w:iCs/>
      <w:color w:val="243F60" w:themeColor="accent1" w:themeShade="7F"/>
    </w:rPr>
  </w:style>
  <w:style w:type="character" w:styleId="Intensievebenadrukking">
    <w:name w:val="Intense Emphasis"/>
    <w:uiPriority w:val="21"/>
    <w:qFormat/>
    <w:rsid w:val="00F52B3F"/>
    <w:rPr>
      <w:b/>
      <w:bCs/>
      <w:caps/>
      <w:color w:val="243F60" w:themeColor="accent1" w:themeShade="7F"/>
      <w:spacing w:val="10"/>
    </w:rPr>
  </w:style>
  <w:style w:type="character" w:styleId="Subtieleverwijzing">
    <w:name w:val="Subtle Reference"/>
    <w:uiPriority w:val="31"/>
    <w:qFormat/>
    <w:rsid w:val="00F52B3F"/>
    <w:rPr>
      <w:b/>
      <w:bCs/>
      <w:color w:val="4F81BD" w:themeColor="accent1"/>
    </w:rPr>
  </w:style>
  <w:style w:type="character" w:styleId="Intensieveverwijzing">
    <w:name w:val="Intense Reference"/>
    <w:uiPriority w:val="32"/>
    <w:qFormat/>
    <w:rsid w:val="00F52B3F"/>
    <w:rPr>
      <w:b/>
      <w:bCs/>
      <w:i/>
      <w:iCs/>
      <w:caps/>
      <w:color w:val="4F81BD" w:themeColor="accent1"/>
    </w:rPr>
  </w:style>
  <w:style w:type="character" w:styleId="Titelvanboek">
    <w:name w:val="Book Title"/>
    <w:uiPriority w:val="33"/>
    <w:qFormat/>
    <w:rsid w:val="00F52B3F"/>
    <w:rPr>
      <w:b/>
      <w:bCs/>
      <w:i/>
      <w:iCs/>
      <w:spacing w:val="9"/>
    </w:rPr>
  </w:style>
  <w:style w:type="paragraph" w:styleId="Kopvaninhoudsopgave">
    <w:name w:val="TOC Heading"/>
    <w:basedOn w:val="Kop1"/>
    <w:next w:val="Standaard"/>
    <w:uiPriority w:val="39"/>
    <w:semiHidden/>
    <w:unhideWhenUsed/>
    <w:qFormat/>
    <w:rsid w:val="00F52B3F"/>
    <w:pPr>
      <w:outlineLvl w:val="9"/>
    </w:pPr>
    <w:rPr>
      <w:lang w:bidi="en-US"/>
    </w:rPr>
  </w:style>
  <w:style w:type="paragraph" w:styleId="Ballontekst">
    <w:name w:val="Balloon Text"/>
    <w:basedOn w:val="Standaard"/>
    <w:link w:val="BallontekstChar"/>
    <w:uiPriority w:val="99"/>
    <w:semiHidden/>
    <w:unhideWhenUsed/>
    <w:rsid w:val="005035A0"/>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35A0"/>
    <w:rPr>
      <w:rFonts w:ascii="Tahoma" w:hAnsi="Tahoma" w:cs="Tahoma"/>
      <w:sz w:val="16"/>
      <w:szCs w:val="16"/>
    </w:rPr>
  </w:style>
  <w:style w:type="character" w:styleId="Hyperlink">
    <w:name w:val="Hyperlink"/>
    <w:basedOn w:val="Standaardalinea-lettertype"/>
    <w:uiPriority w:val="99"/>
    <w:unhideWhenUsed/>
    <w:rsid w:val="00D32CD2"/>
    <w:rPr>
      <w:color w:val="0000FF" w:themeColor="hyperlink"/>
      <w:u w:val="single"/>
    </w:rPr>
  </w:style>
  <w:style w:type="paragraph" w:styleId="Koptekst">
    <w:name w:val="header"/>
    <w:basedOn w:val="Standaard"/>
    <w:link w:val="KoptekstChar"/>
    <w:uiPriority w:val="99"/>
    <w:unhideWhenUsed/>
    <w:rsid w:val="00D07A5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07A5D"/>
    <w:rPr>
      <w:sz w:val="20"/>
      <w:szCs w:val="20"/>
    </w:rPr>
  </w:style>
  <w:style w:type="paragraph" w:styleId="Voettekst">
    <w:name w:val="footer"/>
    <w:basedOn w:val="Standaard"/>
    <w:link w:val="VoettekstChar"/>
    <w:uiPriority w:val="99"/>
    <w:unhideWhenUsed/>
    <w:rsid w:val="00D07A5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07A5D"/>
    <w:rPr>
      <w:sz w:val="20"/>
      <w:szCs w:val="20"/>
    </w:rPr>
  </w:style>
  <w:style w:type="paragraph" w:customStyle="1" w:styleId="p1">
    <w:name w:val="p1"/>
    <w:basedOn w:val="Standaard"/>
    <w:rsid w:val="00FE49C4"/>
    <w:pPr>
      <w:spacing w:before="0" w:after="0" w:line="240" w:lineRule="auto"/>
    </w:pPr>
    <w:rPr>
      <w:rFonts w:ascii="Helvetica" w:hAnsi="Helvetica" w:cs="Times New Roman"/>
      <w:sz w:val="18"/>
      <w:szCs w:val="18"/>
      <w:lang w:eastAsia="nl-NL"/>
    </w:rPr>
  </w:style>
  <w:style w:type="character" w:customStyle="1" w:styleId="s1">
    <w:name w:val="s1"/>
    <w:basedOn w:val="Standaardalinea-lettertype"/>
    <w:rsid w:val="00FE49C4"/>
  </w:style>
  <w:style w:type="character" w:styleId="Paginanummer">
    <w:name w:val="page number"/>
    <w:basedOn w:val="Standaardalinea-lettertype"/>
    <w:uiPriority w:val="99"/>
    <w:semiHidden/>
    <w:unhideWhenUsed/>
    <w:rsid w:val="002D729E"/>
  </w:style>
  <w:style w:type="character" w:styleId="GevolgdeHyperlink">
    <w:name w:val="FollowedHyperlink"/>
    <w:basedOn w:val="Standaardalinea-lettertype"/>
    <w:uiPriority w:val="99"/>
    <w:semiHidden/>
    <w:unhideWhenUsed/>
    <w:rsid w:val="00493122"/>
    <w:rPr>
      <w:color w:val="800080" w:themeColor="followedHyperlink"/>
      <w:u w:val="single"/>
    </w:rPr>
  </w:style>
  <w:style w:type="paragraph" w:styleId="Normaalweb">
    <w:name w:val="Normal (Web)"/>
    <w:basedOn w:val="Standaard"/>
    <w:uiPriority w:val="99"/>
    <w:semiHidden/>
    <w:unhideWhenUsed/>
    <w:rsid w:val="00D402B5"/>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Onopgelostemelding">
    <w:name w:val="Unresolved Mention"/>
    <w:basedOn w:val="Standaardalinea-lettertype"/>
    <w:uiPriority w:val="99"/>
    <w:rsid w:val="00A978F9"/>
    <w:rPr>
      <w:color w:val="808080"/>
      <w:shd w:val="clear" w:color="auto" w:fill="E6E6E6"/>
    </w:rPr>
  </w:style>
  <w:style w:type="table" w:styleId="Tabelraster">
    <w:name w:val="Table Grid"/>
    <w:basedOn w:val="Standaardtabel"/>
    <w:uiPriority w:val="39"/>
    <w:rsid w:val="00762F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75148">
      <w:bodyDiv w:val="1"/>
      <w:marLeft w:val="0"/>
      <w:marRight w:val="0"/>
      <w:marTop w:val="0"/>
      <w:marBottom w:val="0"/>
      <w:divBdr>
        <w:top w:val="none" w:sz="0" w:space="0" w:color="auto"/>
        <w:left w:val="none" w:sz="0" w:space="0" w:color="auto"/>
        <w:bottom w:val="none" w:sz="0" w:space="0" w:color="auto"/>
        <w:right w:val="none" w:sz="0" w:space="0" w:color="auto"/>
      </w:divBdr>
    </w:div>
    <w:div w:id="302124276">
      <w:bodyDiv w:val="1"/>
      <w:marLeft w:val="0"/>
      <w:marRight w:val="0"/>
      <w:marTop w:val="0"/>
      <w:marBottom w:val="0"/>
      <w:divBdr>
        <w:top w:val="none" w:sz="0" w:space="0" w:color="auto"/>
        <w:left w:val="none" w:sz="0" w:space="0" w:color="auto"/>
        <w:bottom w:val="none" w:sz="0" w:space="0" w:color="auto"/>
        <w:right w:val="none" w:sz="0" w:space="0" w:color="auto"/>
      </w:divBdr>
    </w:div>
    <w:div w:id="666787099">
      <w:bodyDiv w:val="1"/>
      <w:marLeft w:val="0"/>
      <w:marRight w:val="0"/>
      <w:marTop w:val="0"/>
      <w:marBottom w:val="0"/>
      <w:divBdr>
        <w:top w:val="none" w:sz="0" w:space="0" w:color="auto"/>
        <w:left w:val="none" w:sz="0" w:space="0" w:color="auto"/>
        <w:bottom w:val="none" w:sz="0" w:space="0" w:color="auto"/>
        <w:right w:val="none" w:sz="0" w:space="0" w:color="auto"/>
      </w:divBdr>
    </w:div>
    <w:div w:id="825433790">
      <w:bodyDiv w:val="1"/>
      <w:marLeft w:val="0"/>
      <w:marRight w:val="0"/>
      <w:marTop w:val="0"/>
      <w:marBottom w:val="0"/>
      <w:divBdr>
        <w:top w:val="none" w:sz="0" w:space="0" w:color="auto"/>
        <w:left w:val="none" w:sz="0" w:space="0" w:color="auto"/>
        <w:bottom w:val="none" w:sz="0" w:space="0" w:color="auto"/>
        <w:right w:val="none" w:sz="0" w:space="0" w:color="auto"/>
      </w:divBdr>
      <w:divsChild>
        <w:div w:id="1964460082">
          <w:marLeft w:val="547"/>
          <w:marRight w:val="0"/>
          <w:marTop w:val="0"/>
          <w:marBottom w:val="0"/>
          <w:divBdr>
            <w:top w:val="none" w:sz="0" w:space="0" w:color="auto"/>
            <w:left w:val="none" w:sz="0" w:space="0" w:color="auto"/>
            <w:bottom w:val="none" w:sz="0" w:space="0" w:color="auto"/>
            <w:right w:val="none" w:sz="0" w:space="0" w:color="auto"/>
          </w:divBdr>
        </w:div>
        <w:div w:id="750851291">
          <w:marLeft w:val="547"/>
          <w:marRight w:val="0"/>
          <w:marTop w:val="0"/>
          <w:marBottom w:val="0"/>
          <w:divBdr>
            <w:top w:val="none" w:sz="0" w:space="0" w:color="auto"/>
            <w:left w:val="none" w:sz="0" w:space="0" w:color="auto"/>
            <w:bottom w:val="none" w:sz="0" w:space="0" w:color="auto"/>
            <w:right w:val="none" w:sz="0" w:space="0" w:color="auto"/>
          </w:divBdr>
        </w:div>
      </w:divsChild>
    </w:div>
    <w:div w:id="1304236464">
      <w:bodyDiv w:val="1"/>
      <w:marLeft w:val="0"/>
      <w:marRight w:val="0"/>
      <w:marTop w:val="0"/>
      <w:marBottom w:val="0"/>
      <w:divBdr>
        <w:top w:val="none" w:sz="0" w:space="0" w:color="auto"/>
        <w:left w:val="none" w:sz="0" w:space="0" w:color="auto"/>
        <w:bottom w:val="none" w:sz="0" w:space="0" w:color="auto"/>
        <w:right w:val="none" w:sz="0" w:space="0" w:color="auto"/>
      </w:divBdr>
    </w:div>
    <w:div w:id="1387559940">
      <w:bodyDiv w:val="1"/>
      <w:marLeft w:val="0"/>
      <w:marRight w:val="0"/>
      <w:marTop w:val="0"/>
      <w:marBottom w:val="0"/>
      <w:divBdr>
        <w:top w:val="none" w:sz="0" w:space="0" w:color="auto"/>
        <w:left w:val="none" w:sz="0" w:space="0" w:color="auto"/>
        <w:bottom w:val="none" w:sz="0" w:space="0" w:color="auto"/>
        <w:right w:val="none" w:sz="0" w:space="0" w:color="auto"/>
      </w:divBdr>
      <w:divsChild>
        <w:div w:id="359161891">
          <w:marLeft w:val="806"/>
          <w:marRight w:val="0"/>
          <w:marTop w:val="91"/>
          <w:marBottom w:val="0"/>
          <w:divBdr>
            <w:top w:val="none" w:sz="0" w:space="0" w:color="auto"/>
            <w:left w:val="none" w:sz="0" w:space="0" w:color="auto"/>
            <w:bottom w:val="none" w:sz="0" w:space="0" w:color="auto"/>
            <w:right w:val="none" w:sz="0" w:space="0" w:color="auto"/>
          </w:divBdr>
        </w:div>
      </w:divsChild>
    </w:div>
    <w:div w:id="1698311803">
      <w:bodyDiv w:val="1"/>
      <w:marLeft w:val="0"/>
      <w:marRight w:val="0"/>
      <w:marTop w:val="0"/>
      <w:marBottom w:val="0"/>
      <w:divBdr>
        <w:top w:val="none" w:sz="0" w:space="0" w:color="auto"/>
        <w:left w:val="none" w:sz="0" w:space="0" w:color="auto"/>
        <w:bottom w:val="none" w:sz="0" w:space="0" w:color="auto"/>
        <w:right w:val="none" w:sz="0" w:space="0" w:color="auto"/>
      </w:divBdr>
      <w:divsChild>
        <w:div w:id="530843654">
          <w:marLeft w:val="806"/>
          <w:marRight w:val="0"/>
          <w:marTop w:val="91"/>
          <w:marBottom w:val="0"/>
          <w:divBdr>
            <w:top w:val="none" w:sz="0" w:space="0" w:color="auto"/>
            <w:left w:val="none" w:sz="0" w:space="0" w:color="auto"/>
            <w:bottom w:val="none" w:sz="0" w:space="0" w:color="auto"/>
            <w:right w:val="none" w:sz="0" w:space="0" w:color="auto"/>
          </w:divBdr>
        </w:div>
      </w:divsChild>
    </w:div>
    <w:div w:id="1866479381">
      <w:bodyDiv w:val="1"/>
      <w:marLeft w:val="0"/>
      <w:marRight w:val="0"/>
      <w:marTop w:val="0"/>
      <w:marBottom w:val="0"/>
      <w:divBdr>
        <w:top w:val="none" w:sz="0" w:space="0" w:color="auto"/>
        <w:left w:val="none" w:sz="0" w:space="0" w:color="auto"/>
        <w:bottom w:val="none" w:sz="0" w:space="0" w:color="auto"/>
        <w:right w:val="none" w:sz="0" w:space="0" w:color="auto"/>
      </w:divBdr>
      <w:divsChild>
        <w:div w:id="30309050">
          <w:marLeft w:val="806"/>
          <w:marRight w:val="0"/>
          <w:marTop w:val="91"/>
          <w:marBottom w:val="0"/>
          <w:divBdr>
            <w:top w:val="none" w:sz="0" w:space="0" w:color="auto"/>
            <w:left w:val="none" w:sz="0" w:space="0" w:color="auto"/>
            <w:bottom w:val="none" w:sz="0" w:space="0" w:color="auto"/>
            <w:right w:val="none" w:sz="0" w:space="0" w:color="auto"/>
          </w:divBdr>
        </w:div>
      </w:divsChild>
    </w:div>
    <w:div w:id="1982731965">
      <w:bodyDiv w:val="1"/>
      <w:marLeft w:val="0"/>
      <w:marRight w:val="0"/>
      <w:marTop w:val="0"/>
      <w:marBottom w:val="0"/>
      <w:divBdr>
        <w:top w:val="none" w:sz="0" w:space="0" w:color="auto"/>
        <w:left w:val="none" w:sz="0" w:space="0" w:color="auto"/>
        <w:bottom w:val="none" w:sz="0" w:space="0" w:color="auto"/>
        <w:right w:val="none" w:sz="0" w:space="0" w:color="auto"/>
      </w:divBdr>
      <w:divsChild>
        <w:div w:id="1043552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bsjok.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sjok.nextlevel@opot.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obsjok.nl"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k\AppData\Roaming\Microsoft\Sjablonen\next%20level%20brief.dotm.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FF863E5C04C6438892BFF3D134FC31" ma:contentTypeVersion="6" ma:contentTypeDescription="Een nieuw document maken." ma:contentTypeScope="" ma:versionID="064f18bd4fe698bdc3b55a991c827f5f">
  <xsd:schema xmlns:xsd="http://www.w3.org/2001/XMLSchema" xmlns:xs="http://www.w3.org/2001/XMLSchema" xmlns:p="http://schemas.microsoft.com/office/2006/metadata/properties" xmlns:ns2="ba3244d0-30b8-4b9d-a3f2-e1259c0e5c60" targetNamespace="http://schemas.microsoft.com/office/2006/metadata/properties" ma:root="true" ma:fieldsID="139150b35c2d36965865c8f38dcc9980" ns2:_="">
    <xsd:import namespace="ba3244d0-30b8-4b9d-a3f2-e1259c0e5c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244d0-30b8-4b9d-a3f2-e1259c0e5c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3A0E92-31F9-4730-B46C-A1A909AF8E0B}">
  <ds:schemaRefs>
    <ds:schemaRef ds:uri="http://schemas.openxmlformats.org/officeDocument/2006/bibliography"/>
  </ds:schemaRefs>
</ds:datastoreItem>
</file>

<file path=customXml/itemProps2.xml><?xml version="1.0" encoding="utf-8"?>
<ds:datastoreItem xmlns:ds="http://schemas.openxmlformats.org/officeDocument/2006/customXml" ds:itemID="{CEDB06D9-5FFD-4FA9-B488-EC0EEB4BB0C6}"/>
</file>

<file path=customXml/itemProps3.xml><?xml version="1.0" encoding="utf-8"?>
<ds:datastoreItem xmlns:ds="http://schemas.openxmlformats.org/officeDocument/2006/customXml" ds:itemID="{9B5E3B35-079B-4001-9E7F-DB543ACAEAEA}"/>
</file>

<file path=customXml/itemProps4.xml><?xml version="1.0" encoding="utf-8"?>
<ds:datastoreItem xmlns:ds="http://schemas.openxmlformats.org/officeDocument/2006/customXml" ds:itemID="{720236ED-2869-4931-9B91-2CB00A76E5F2}"/>
</file>

<file path=docProps/app.xml><?xml version="1.0" encoding="utf-8"?>
<Properties xmlns="http://schemas.openxmlformats.org/officeDocument/2006/extended-properties" xmlns:vt="http://schemas.openxmlformats.org/officeDocument/2006/docPropsVTypes">
  <Template>next level brief.dotm</Template>
  <TotalTime>261</TotalTime>
  <Pages>2</Pages>
  <Words>698</Words>
  <Characters>3845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siegers</dc:creator>
  <cp:lastModifiedBy>Loes Dijk</cp:lastModifiedBy>
  <cp:revision>80</cp:revision>
  <cp:lastPrinted>2018-02-14T12:14:00Z</cp:lastPrinted>
  <dcterms:created xsi:type="dcterms:W3CDTF">2018-05-28T11:54:00Z</dcterms:created>
  <dcterms:modified xsi:type="dcterms:W3CDTF">2018-05-29T12:26:00Z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0x01010032FF863E5C04C6438892BFF3D134FC31</vt:lpwstr>
  </property>
</Properties>
</file>